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84335" w14:textId="77777777" w:rsidR="003F4D4B" w:rsidRPr="008B1F91" w:rsidRDefault="00D347DB" w:rsidP="003F4D4B">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6AEC0287">
                <wp:simplePos x="0" y="0"/>
                <wp:positionH relativeFrom="column">
                  <wp:posOffset>-220980</wp:posOffset>
                </wp:positionH>
                <wp:positionV relativeFrom="paragraph">
                  <wp:posOffset>572135</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00D749" w14:textId="77777777" w:rsidR="00F37FC9" w:rsidRPr="001269F9" w:rsidRDefault="00F37FC9"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17.35pt;margin-top:45.0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er3oCAAD/BA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LSg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" filled="f">
                <v:textbox inset="0,0,0,0">
                  <w:txbxContent>
                    <w:p w14:paraId="7300D749" w14:textId="77777777" w:rsidR="00F37FC9" w:rsidRPr="001269F9" w:rsidRDefault="00F37FC9" w:rsidP="00D347DB">
                      <w:pPr>
                        <w:jc w:val="center"/>
                        <w:rPr>
                          <w:sz w:val="20"/>
                        </w:rPr>
                      </w:pPr>
                      <w:r w:rsidRPr="001269F9">
                        <w:rPr>
                          <w:sz w:val="20"/>
                        </w:rPr>
                        <w:t>Title</w:t>
                      </w:r>
                    </w:p>
                  </w:txbxContent>
                </v:textbox>
              </v:shape>
            </w:pict>
          </mc:Fallback>
        </mc:AlternateContent>
      </w:r>
      <w:r w:rsidR="001D3072"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7A09B2B8" w:rsidR="003F4D4B" w:rsidRPr="00FD7B79" w:rsidRDefault="00D64867" w:rsidP="003F4D4B">
      <w:pPr>
        <w:widowControl w:val="0"/>
        <w:tabs>
          <w:tab w:val="left" w:pos="7960"/>
        </w:tabs>
        <w:ind w:right="-10"/>
        <w:rPr>
          <w:rFonts w:cs="Arial"/>
        </w:rPr>
      </w:pPr>
      <w:r>
        <w:rPr>
          <w:rFonts w:cs="Arial"/>
        </w:rPr>
        <w:t xml:space="preserve">10 Sep </w:t>
      </w:r>
      <w:proofErr w:type="gramStart"/>
      <w:r w:rsidR="003F4D4B" w:rsidRPr="00FD7B79">
        <w:rPr>
          <w:rFonts w:cs="Arial"/>
        </w:rPr>
        <w:t>201</w:t>
      </w:r>
      <w:r w:rsidR="003F4D4B">
        <w:rPr>
          <w:rFonts w:cs="Arial"/>
        </w:rPr>
        <w:t>7</w:t>
      </w:r>
      <w:r w:rsidR="003F4D4B" w:rsidRPr="00FD7B79">
        <w:rPr>
          <w:rFonts w:cs="Arial"/>
        </w:rPr>
        <w:tab/>
        <w:t>Message</w:t>
      </w:r>
      <w:proofErr w:type="gramEnd"/>
      <w:r w:rsidR="003F4D4B">
        <w:rPr>
          <w:rFonts w:cs="Arial"/>
        </w:rPr>
        <w:t xml:space="preserve"> </w:t>
      </w:r>
      <w:r>
        <w:rPr>
          <w:rFonts w:cs="Arial"/>
        </w:rPr>
        <w:t>4</w:t>
      </w:r>
      <w:r w:rsidR="003F4D4B">
        <w:rPr>
          <w:rFonts w:cs="Arial"/>
        </w:rPr>
        <w:t xml:space="preserve"> of 66</w:t>
      </w:r>
    </w:p>
    <w:p w14:paraId="7D7D519B" w14:textId="303BDD39" w:rsidR="008B6D00" w:rsidRPr="00FD7B79" w:rsidRDefault="003F4D4B" w:rsidP="003F4D4B">
      <w:pPr>
        <w:widowControl w:val="0"/>
        <w:tabs>
          <w:tab w:val="left" w:pos="7960"/>
        </w:tabs>
        <w:ind w:right="-10"/>
        <w:rPr>
          <w:rFonts w:cs="Arial"/>
        </w:rPr>
      </w:pPr>
      <w:r w:rsidRPr="00FD7B79">
        <w:rPr>
          <w:rFonts w:cs="Arial"/>
        </w:rPr>
        <w:t>NLT</w:t>
      </w:r>
      <w:r>
        <w:rPr>
          <w:rFonts w:cs="Arial"/>
        </w:rPr>
        <w:tab/>
        <w:t>6</w:t>
      </w:r>
      <w:r w:rsidRPr="00FD7B79">
        <w:rPr>
          <w:rFonts w:cs="Arial"/>
        </w:rPr>
        <w:t>0 Minutes</w:t>
      </w:r>
    </w:p>
    <w:p w14:paraId="4BB0AD0E" w14:textId="103A7EF6" w:rsidR="008B6D00" w:rsidRPr="00FD7B79" w:rsidRDefault="00D64867" w:rsidP="00DA3A1D">
      <w:pPr>
        <w:pStyle w:val="Header"/>
        <w:widowControl w:val="0"/>
        <w:tabs>
          <w:tab w:val="clear" w:pos="4800"/>
          <w:tab w:val="center" w:pos="4950"/>
        </w:tabs>
        <w:ind w:right="-10"/>
        <w:rPr>
          <w:rFonts w:cs="Arial"/>
          <w:b/>
          <w:sz w:val="32"/>
        </w:rPr>
      </w:pPr>
      <w:r>
        <w:rPr>
          <w:rFonts w:cs="Arial"/>
          <w:b/>
          <w:sz w:val="32"/>
        </w:rPr>
        <w:t>Be Prepared</w:t>
      </w:r>
    </w:p>
    <w:p w14:paraId="53EBD4C4" w14:textId="59163209" w:rsidR="008B6D00" w:rsidRPr="00FD7B79" w:rsidRDefault="00FA7888" w:rsidP="00DA3A1D">
      <w:pPr>
        <w:pStyle w:val="Header"/>
        <w:widowControl w:val="0"/>
        <w:tabs>
          <w:tab w:val="clear" w:pos="4800"/>
          <w:tab w:val="center" w:pos="4950"/>
        </w:tabs>
        <w:ind w:right="-10"/>
        <w:rPr>
          <w:rFonts w:cs="Arial"/>
          <w:b/>
          <w:i/>
        </w:rPr>
      </w:pPr>
      <w:r>
        <w:rPr>
          <w:rFonts w:cs="Arial"/>
          <w:b/>
          <w:i/>
        </w:rPr>
        <w:t xml:space="preserve">Book of </w:t>
      </w:r>
      <w:r w:rsidR="00D64867">
        <w:rPr>
          <w:rFonts w:cs="Arial"/>
          <w:b/>
          <w:i/>
        </w:rPr>
        <w:t>Numbers</w:t>
      </w:r>
    </w:p>
    <w:p w14:paraId="194E4583" w14:textId="77777777" w:rsidR="008B6D00" w:rsidRPr="00FD7B79" w:rsidRDefault="008B6D00" w:rsidP="00DA3A1D">
      <w:pPr>
        <w:widowControl w:val="0"/>
        <w:tabs>
          <w:tab w:val="left" w:pos="7960"/>
        </w:tabs>
        <w:ind w:left="1660" w:right="-10" w:hanging="1660"/>
        <w:rPr>
          <w:rFonts w:cs="Arial"/>
        </w:rPr>
      </w:pPr>
    </w:p>
    <w:p w14:paraId="6ACD720D" w14:textId="3601EF3E"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F55290">
        <w:rPr>
          <w:rFonts w:cs="Arial"/>
        </w:rPr>
        <w:t>Preparation</w:t>
      </w:r>
    </w:p>
    <w:p w14:paraId="669D5727" w14:textId="1FC16ADE"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586449">
        <w:rPr>
          <w:rFonts w:cs="Arial"/>
        </w:rPr>
        <w:t>How does God prepare us to serve him?</w:t>
      </w:r>
    </w:p>
    <w:p w14:paraId="3D256BE1" w14:textId="35598397"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r w:rsidR="00586449">
        <w:rPr>
          <w:rFonts w:cs="Arial"/>
        </w:rPr>
        <w:t>God organizes, warns, and rewards us to be prepared for service.</w:t>
      </w:r>
    </w:p>
    <w:p w14:paraId="5FA8621D" w14:textId="5A46485D"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9F2CB9" w:rsidRPr="00FD7B79">
        <w:rPr>
          <w:rFonts w:cs="Arial"/>
        </w:rPr>
        <w:t>will</w:t>
      </w:r>
      <w:r w:rsidR="009F2CB9">
        <w:rPr>
          <w:rFonts w:cs="Arial"/>
        </w:rPr>
        <w:t xml:space="preserve"> be prepared for God’s way for them to serve him.</w:t>
      </w:r>
    </w:p>
    <w:p w14:paraId="59C8E865" w14:textId="79448DD0"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the God of </w:t>
      </w:r>
      <w:r w:rsidR="00F8468E">
        <w:rPr>
          <w:rFonts w:cs="Arial"/>
        </w:rPr>
        <w:t>Preparation</w:t>
      </w:r>
    </w:p>
    <w:p w14:paraId="0B88602F" w14:textId="6FE9F4A0"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3010F0">
        <w:rPr>
          <w:rFonts w:cs="Arial"/>
        </w:rPr>
        <w:t>Numbers 13:26-32</w:t>
      </w:r>
    </w:p>
    <w:p w14:paraId="09DE975C" w14:textId="7D5A873F" w:rsidR="0007653D" w:rsidRPr="00FD7B79" w:rsidRDefault="0007653D" w:rsidP="00DA3A1D">
      <w:pPr>
        <w:widowControl w:val="0"/>
        <w:tabs>
          <w:tab w:val="left" w:pos="7960"/>
        </w:tabs>
        <w:ind w:left="1660" w:right="-10" w:hanging="1660"/>
        <w:rPr>
          <w:rFonts w:cs="Arial"/>
        </w:rPr>
      </w:pPr>
      <w:r w:rsidRPr="00FD7B79">
        <w:rPr>
          <w:rFonts w:cs="Arial"/>
          <w:b/>
        </w:rPr>
        <w:t>Song:</w:t>
      </w:r>
      <w:r w:rsidRPr="00FD7B79">
        <w:rPr>
          <w:rFonts w:cs="Arial"/>
        </w:rPr>
        <w:tab/>
      </w:r>
      <w:r w:rsidR="003010F0">
        <w:rPr>
          <w:rFonts w:cs="Arial"/>
        </w:rPr>
        <w:t>Spirit of the Living God</w:t>
      </w:r>
    </w:p>
    <w:p w14:paraId="45152278" w14:textId="77777777" w:rsidR="0079039D" w:rsidRPr="00FD7B79" w:rsidRDefault="0079039D" w:rsidP="0079039D">
      <w:pPr>
        <w:pStyle w:val="Heading1"/>
        <w:ind w:right="-10"/>
        <w:rPr>
          <w:rFonts w:cs="Arial"/>
        </w:rPr>
      </w:pPr>
      <w:r w:rsidRPr="00FD7B79">
        <w:rPr>
          <w:rFonts w:cs="Arial"/>
        </w:rPr>
        <w:t>Introduction</w:t>
      </w:r>
    </w:p>
    <w:p w14:paraId="56D83952" w14:textId="1DEE237C" w:rsidR="0079039D" w:rsidRPr="00FD7B79" w:rsidRDefault="00A13EC5" w:rsidP="0079039D">
      <w:pPr>
        <w:pStyle w:val="Heading3"/>
        <w:ind w:right="-10"/>
        <w:rPr>
          <w:rFonts w:cs="Arial"/>
        </w:rPr>
      </w:pPr>
      <w:r w:rsidRPr="008B1F91">
        <w:rPr>
          <w:rFonts w:cs="Arial"/>
          <w:noProof/>
          <w:lang w:eastAsia="en-US"/>
        </w:rPr>
        <mc:AlternateContent>
          <mc:Choice Requires="wps">
            <w:drawing>
              <wp:anchor distT="0" distB="0" distL="114300" distR="114300" simplePos="0" relativeHeight="251721216" behindDoc="0" locked="0" layoutInCell="1" allowOverlap="1" wp14:anchorId="53D3FBA0" wp14:editId="079A98C6">
                <wp:simplePos x="0" y="0"/>
                <wp:positionH relativeFrom="column">
                  <wp:posOffset>-278765</wp:posOffset>
                </wp:positionH>
                <wp:positionV relativeFrom="paragraph">
                  <wp:posOffset>347345</wp:posOffset>
                </wp:positionV>
                <wp:extent cx="685800" cy="337820"/>
                <wp:effectExtent l="0" t="0" r="254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BAFDD5" w14:textId="474B15E9" w:rsidR="00F37FC9" w:rsidRPr="001269F9" w:rsidRDefault="00F37FC9" w:rsidP="00D347DB">
                            <w:pPr>
                              <w:jc w:val="center"/>
                              <w:rPr>
                                <w:sz w:val="20"/>
                              </w:rPr>
                            </w:pPr>
                            <w:r>
                              <w:rPr>
                                <w:sz w:val="20"/>
                              </w:rPr>
                              <w:t>Scouts</w:t>
                            </w:r>
                            <w:r>
                              <w:rPr>
                                <w:sz w:val="20"/>
                              </w:rPr>
                              <w:b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1.9pt;margin-top:27.35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i9s3w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" filled="f">
                <v:textbox inset="0,0,0,0">
                  <w:txbxContent>
                    <w:p w14:paraId="43BAFDD5" w14:textId="474B15E9" w:rsidR="00F37FC9" w:rsidRPr="001269F9" w:rsidRDefault="00F37FC9" w:rsidP="00D347DB">
                      <w:pPr>
                        <w:jc w:val="center"/>
                        <w:rPr>
                          <w:sz w:val="20"/>
                        </w:rPr>
                      </w:pPr>
                      <w:r>
                        <w:rPr>
                          <w:sz w:val="20"/>
                        </w:rPr>
                        <w:t>Scouts</w:t>
                      </w:r>
                      <w:r>
                        <w:rPr>
                          <w:sz w:val="20"/>
                        </w:rPr>
                        <w:br/>
                        <w:t>(7 slides)</w:t>
                      </w:r>
                    </w:p>
                  </w:txbxContent>
                </v:textbox>
              </v:shape>
            </w:pict>
          </mc:Fallback>
        </mc:AlternateContent>
      </w:r>
      <w:r w:rsidR="0003652B" w:rsidRPr="008B1F91">
        <w:rPr>
          <w:rFonts w:cs="Arial"/>
          <w:noProof/>
          <w:lang w:eastAsia="en-US"/>
        </w:rPr>
        <mc:AlternateContent>
          <mc:Choice Requires="wps">
            <w:drawing>
              <wp:anchor distT="0" distB="0" distL="114300" distR="114300" simplePos="0" relativeHeight="251666944" behindDoc="0" locked="0" layoutInCell="1" allowOverlap="1" wp14:anchorId="3FBAD0C5" wp14:editId="1A486E40">
                <wp:simplePos x="0" y="0"/>
                <wp:positionH relativeFrom="column">
                  <wp:posOffset>-278765</wp:posOffset>
                </wp:positionH>
                <wp:positionV relativeFrom="paragraph">
                  <wp:posOffset>4445</wp:posOffset>
                </wp:positionV>
                <wp:extent cx="685800" cy="337820"/>
                <wp:effectExtent l="0" t="0" r="25400" b="177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12BBD8" w14:textId="4811BFB1" w:rsidR="00F37FC9" w:rsidRPr="001269F9" w:rsidRDefault="00F37FC9" w:rsidP="00D347DB">
                            <w:pPr>
                              <w:jc w:val="center"/>
                              <w:rPr>
                                <w:sz w:val="20"/>
                              </w:rPr>
                            </w:pPr>
                            <w:r>
                              <w:rPr>
                                <w:sz w:val="20"/>
                              </w:rPr>
                              <w:t>Scouts</w:t>
                            </w:r>
                            <w:r>
                              <w:rPr>
                                <w:sz w:val="20"/>
                              </w:rPr>
                              <w:b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1.9pt;margin-top:.35pt;width:54pt;height:26.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oqbnsCAAAF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" filled="f">
                <v:textbox inset="0,0,0,0">
                  <w:txbxContent>
                    <w:p w14:paraId="2412BBD8" w14:textId="4811BFB1" w:rsidR="00F37FC9" w:rsidRPr="001269F9" w:rsidRDefault="00F37FC9" w:rsidP="00D347DB">
                      <w:pPr>
                        <w:jc w:val="center"/>
                        <w:rPr>
                          <w:sz w:val="20"/>
                        </w:rPr>
                      </w:pPr>
                      <w:r>
                        <w:rPr>
                          <w:sz w:val="20"/>
                        </w:rPr>
                        <w:t>Scouts</w:t>
                      </w:r>
                      <w:r>
                        <w:rPr>
                          <w:sz w:val="20"/>
                        </w:rPr>
                        <w:br/>
                        <w:t>(2 slides)</w:t>
                      </w:r>
                    </w:p>
                  </w:txbxContent>
                </v:textbox>
              </v:shape>
            </w:pict>
          </mc:Fallback>
        </mc:AlternateContent>
      </w:r>
      <w:r w:rsidR="0079039D" w:rsidRPr="00FD7B79">
        <w:rPr>
          <w:rFonts w:cs="Arial"/>
          <w:u w:val="single"/>
        </w:rPr>
        <w:t>Interest</w:t>
      </w:r>
      <w:r w:rsidR="0079039D" w:rsidRPr="00FD7B79">
        <w:rPr>
          <w:rFonts w:cs="Arial"/>
        </w:rPr>
        <w:t xml:space="preserve">: </w:t>
      </w:r>
      <w:r w:rsidR="0079039D">
        <w:rPr>
          <w:rFonts w:cs="Arial"/>
        </w:rPr>
        <w:t xml:space="preserve">We should be prepared for things in life in general. </w:t>
      </w:r>
      <w:r w:rsidR="00392136">
        <w:rPr>
          <w:rFonts w:cs="Arial"/>
        </w:rPr>
        <w:t>This is the motto of the Boy Scouts: “Be Prepared.”</w:t>
      </w:r>
      <w:r>
        <w:rPr>
          <w:rFonts w:cs="Arial"/>
        </w:rPr>
        <w:t xml:space="preserve"> You would prepare for a hurricane like Harvey or Irma this week, right? How would you do it?</w:t>
      </w:r>
    </w:p>
    <w:p w14:paraId="401BF5ED" w14:textId="6BF3BE44" w:rsidR="0079039D" w:rsidRPr="00FD7B79" w:rsidRDefault="0079039D" w:rsidP="0079039D">
      <w:pPr>
        <w:pStyle w:val="Heading3"/>
        <w:ind w:right="-10"/>
        <w:rPr>
          <w:rFonts w:cs="Arial"/>
        </w:rPr>
      </w:pPr>
      <w:r w:rsidRPr="00FD7B79">
        <w:rPr>
          <w:rFonts w:cs="Arial"/>
          <w:u w:val="single"/>
        </w:rPr>
        <w:t>Need</w:t>
      </w:r>
      <w:r w:rsidRPr="00FD7B79">
        <w:rPr>
          <w:rFonts w:cs="Arial"/>
        </w:rPr>
        <w:t xml:space="preserve">: </w:t>
      </w:r>
      <w:r>
        <w:rPr>
          <w:rFonts w:cs="Arial"/>
        </w:rPr>
        <w:t xml:space="preserve">We should be even more prepared to serve the King of Kings! </w:t>
      </w:r>
    </w:p>
    <w:p w14:paraId="0BB65799" w14:textId="77777777" w:rsidR="0079039D" w:rsidRDefault="0079039D" w:rsidP="0079039D">
      <w:pPr>
        <w:pStyle w:val="Heading4"/>
        <w:rPr>
          <w:rFonts w:cs="Arial"/>
        </w:rPr>
      </w:pPr>
      <w:r>
        <w:rPr>
          <w:rFonts w:cs="Arial"/>
        </w:rPr>
        <w:t>Are you prepared to serve the Lord Jesus?</w:t>
      </w:r>
    </w:p>
    <w:p w14:paraId="6D4B3B88" w14:textId="6BC9E175" w:rsidR="0079039D" w:rsidRPr="00FD7B79" w:rsidRDefault="0079039D" w:rsidP="0079039D">
      <w:pPr>
        <w:pStyle w:val="Heading4"/>
        <w:rPr>
          <w:rFonts w:cs="Arial"/>
        </w:rPr>
      </w:pPr>
      <w:r>
        <w:rPr>
          <w:rFonts w:cs="Arial"/>
        </w:rPr>
        <w:t>What are you doing right now to better serve the Lord?</w:t>
      </w:r>
    </w:p>
    <w:p w14:paraId="7A37BE06" w14:textId="3ADB2CD5" w:rsidR="0079039D" w:rsidRPr="00FD7B79" w:rsidRDefault="004B5FFB" w:rsidP="0079039D">
      <w:pPr>
        <w:pStyle w:val="Heading3"/>
        <w:ind w:right="-10"/>
        <w:rPr>
          <w:rFonts w:cs="Arial"/>
        </w:rPr>
      </w:pPr>
      <w:r w:rsidRPr="008B1F91">
        <w:rPr>
          <w:rFonts w:cs="Arial"/>
          <w:noProof/>
          <w:lang w:eastAsia="en-US"/>
        </w:rPr>
        <mc:AlternateContent>
          <mc:Choice Requires="wps">
            <w:drawing>
              <wp:anchor distT="0" distB="0" distL="114300" distR="114300" simplePos="0" relativeHeight="251671040" behindDoc="0" locked="0" layoutInCell="1" allowOverlap="1" wp14:anchorId="105E73F8" wp14:editId="0553AD71">
                <wp:simplePos x="0" y="0"/>
                <wp:positionH relativeFrom="column">
                  <wp:posOffset>-278765</wp:posOffset>
                </wp:positionH>
                <wp:positionV relativeFrom="paragraph">
                  <wp:posOffset>82550</wp:posOffset>
                </wp:positionV>
                <wp:extent cx="685800" cy="337820"/>
                <wp:effectExtent l="0" t="0" r="254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F37B70" w14:textId="626866B5" w:rsidR="00F37FC9" w:rsidRPr="001269F9" w:rsidRDefault="00F37FC9"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1.9pt;margin-top:6.5pt;width:54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wK2XwCAAAF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" filled="f">
                <v:textbox inset="0,0,0,0">
                  <w:txbxContent>
                    <w:p w14:paraId="2AF37B70" w14:textId="626866B5" w:rsidR="00F37FC9" w:rsidRPr="001269F9" w:rsidRDefault="00F37FC9" w:rsidP="00D347DB">
                      <w:pPr>
                        <w:jc w:val="center"/>
                        <w:rPr>
                          <w:sz w:val="20"/>
                        </w:rPr>
                      </w:pPr>
                      <w:r>
                        <w:rPr>
                          <w:sz w:val="20"/>
                        </w:rPr>
                        <w:t>Subject</w:t>
                      </w:r>
                    </w:p>
                  </w:txbxContent>
                </v:textbox>
              </v:shape>
            </w:pict>
          </mc:Fallback>
        </mc:AlternateContent>
      </w:r>
      <w:r w:rsidR="0079039D" w:rsidRPr="00FD7B79">
        <w:rPr>
          <w:rFonts w:cs="Arial"/>
          <w:u w:val="single"/>
        </w:rPr>
        <w:t>Subject</w:t>
      </w:r>
      <w:r w:rsidR="0079039D" w:rsidRPr="00FD7B79">
        <w:rPr>
          <w:rFonts w:cs="Arial"/>
        </w:rPr>
        <w:t xml:space="preserve">: </w:t>
      </w:r>
      <w:r w:rsidR="0079039D">
        <w:rPr>
          <w:rFonts w:cs="Arial"/>
        </w:rPr>
        <w:t xml:space="preserve">How does God </w:t>
      </w:r>
      <w:r w:rsidR="0079039D" w:rsidRPr="00C365DA">
        <w:rPr>
          <w:rFonts w:cs="Arial"/>
          <w:u w:val="single"/>
        </w:rPr>
        <w:t>prepare</w:t>
      </w:r>
      <w:r w:rsidR="0079039D">
        <w:rPr>
          <w:rFonts w:cs="Arial"/>
        </w:rPr>
        <w:t xml:space="preserve"> us to serve him? How can we be prepared to work for his will?</w:t>
      </w:r>
    </w:p>
    <w:p w14:paraId="4781E27E" w14:textId="3713E29B" w:rsidR="0079039D" w:rsidRDefault="0003652B" w:rsidP="0079039D">
      <w:pPr>
        <w:pStyle w:val="Heading3"/>
        <w:ind w:right="-10"/>
        <w:rPr>
          <w:rFonts w:cs="Arial"/>
        </w:rPr>
      </w:pPr>
      <w:r w:rsidRPr="008B1F91">
        <w:rPr>
          <w:rFonts w:cs="Arial"/>
          <w:noProof/>
          <w:lang w:eastAsia="en-US"/>
        </w:rPr>
        <mc:AlternateContent>
          <mc:Choice Requires="wps">
            <w:drawing>
              <wp:anchor distT="0" distB="0" distL="114300" distR="114300" simplePos="0" relativeHeight="251673088" behindDoc="0" locked="0" layoutInCell="1" allowOverlap="1" wp14:anchorId="10E935A5" wp14:editId="6FF71990">
                <wp:simplePos x="0" y="0"/>
                <wp:positionH relativeFrom="column">
                  <wp:posOffset>-278765</wp:posOffset>
                </wp:positionH>
                <wp:positionV relativeFrom="paragraph">
                  <wp:posOffset>107315</wp:posOffset>
                </wp:positionV>
                <wp:extent cx="685800" cy="337820"/>
                <wp:effectExtent l="0" t="0" r="25400" b="1778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1FD229" w14:textId="1EAC6071" w:rsidR="00F37FC9" w:rsidRDefault="00F37FC9" w:rsidP="00D347DB">
                            <w:pPr>
                              <w:jc w:val="center"/>
                              <w:rPr>
                                <w:sz w:val="20"/>
                              </w:rPr>
                            </w:pPr>
                            <w:r>
                              <w:rPr>
                                <w:sz w:val="20"/>
                              </w:rPr>
                              <w:t>Backgrd</w:t>
                            </w:r>
                          </w:p>
                          <w:p w14:paraId="59975BDF" w14:textId="55FC8E24" w:rsidR="00F37FC9" w:rsidRPr="001269F9" w:rsidRDefault="00F37FC9" w:rsidP="00D347DB">
                            <w:pPr>
                              <w:jc w:val="center"/>
                              <w:rPr>
                                <w:sz w:val="20"/>
                              </w:rPr>
                            </w:pPr>
                            <w:r>
                              <w:rPr>
                                <w:sz w:val="20"/>
                              </w:rPr>
                              <w:t>(14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1.9pt;margin-top:8.45pt;width:54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" filled="f">
                <v:textbox inset="0,0,0,0">
                  <w:txbxContent>
                    <w:p w14:paraId="371FD229" w14:textId="1EAC6071" w:rsidR="00F37FC9" w:rsidRDefault="00F37FC9" w:rsidP="00D347DB">
                      <w:pPr>
                        <w:jc w:val="center"/>
                        <w:rPr>
                          <w:sz w:val="20"/>
                        </w:rPr>
                      </w:pPr>
                      <w:r>
                        <w:rPr>
                          <w:sz w:val="20"/>
                        </w:rPr>
                        <w:t>Backgrd</w:t>
                      </w:r>
                    </w:p>
                    <w:p w14:paraId="59975BDF" w14:textId="55FC8E24" w:rsidR="00F37FC9" w:rsidRPr="001269F9" w:rsidRDefault="00F37FC9" w:rsidP="00D347DB">
                      <w:pPr>
                        <w:jc w:val="center"/>
                        <w:rPr>
                          <w:sz w:val="20"/>
                        </w:rPr>
                      </w:pPr>
                      <w:r>
                        <w:rPr>
                          <w:sz w:val="20"/>
                        </w:rPr>
                        <w:t>(14 slides)</w:t>
                      </w:r>
                    </w:p>
                  </w:txbxContent>
                </v:textbox>
              </v:shape>
            </w:pict>
          </mc:Fallback>
        </mc:AlternateContent>
      </w:r>
      <w:r w:rsidR="0079039D" w:rsidRPr="00FD7B79">
        <w:rPr>
          <w:rFonts w:cs="Arial"/>
          <w:u w:val="single"/>
        </w:rPr>
        <w:t>Background</w:t>
      </w:r>
      <w:r w:rsidR="0079039D" w:rsidRPr="00FD7B79">
        <w:rPr>
          <w:rFonts w:cs="Arial"/>
        </w:rPr>
        <w:t xml:space="preserve">: </w:t>
      </w:r>
      <w:r w:rsidR="0079039D">
        <w:rPr>
          <w:rFonts w:cs="Arial"/>
        </w:rPr>
        <w:t>Israel invested a year to build their equipment and get to know the L</w:t>
      </w:r>
      <w:r w:rsidR="0079039D" w:rsidRPr="00583B9A">
        <w:rPr>
          <w:rFonts w:cs="Arial"/>
          <w:sz w:val="20"/>
        </w:rPr>
        <w:t>ORD</w:t>
      </w:r>
      <w:r w:rsidR="0079039D">
        <w:rPr>
          <w:rFonts w:cs="Arial"/>
        </w:rPr>
        <w:t xml:space="preserve">. God responded by filling the tabernacle with his presence. Now they needed God to prepare them for service—to do his will. </w:t>
      </w:r>
    </w:p>
    <w:p w14:paraId="5CDACE6B" w14:textId="4F2F010E" w:rsidR="0079039D" w:rsidRPr="00FD7B79" w:rsidRDefault="0003652B" w:rsidP="0079039D">
      <w:pPr>
        <w:pStyle w:val="Heading3"/>
        <w:ind w:right="-10"/>
        <w:rPr>
          <w:rFonts w:cs="Arial"/>
        </w:rPr>
      </w:pPr>
      <w:r w:rsidRPr="008B1F91">
        <w:rPr>
          <w:rFonts w:cs="Arial"/>
          <w:noProof/>
          <w:lang w:eastAsia="en-US"/>
        </w:rPr>
        <mc:AlternateContent>
          <mc:Choice Requires="wps">
            <w:drawing>
              <wp:anchor distT="0" distB="0" distL="114300" distR="114300" simplePos="0" relativeHeight="251675136" behindDoc="0" locked="0" layoutInCell="1" allowOverlap="1" wp14:anchorId="5948523F" wp14:editId="29135579">
                <wp:simplePos x="0" y="0"/>
                <wp:positionH relativeFrom="column">
                  <wp:posOffset>-278765</wp:posOffset>
                </wp:positionH>
                <wp:positionV relativeFrom="paragraph">
                  <wp:posOffset>45085</wp:posOffset>
                </wp:positionV>
                <wp:extent cx="685800" cy="337820"/>
                <wp:effectExtent l="0" t="0" r="254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DC19A7" w14:textId="12ECC550" w:rsidR="00F37FC9" w:rsidRPr="001269F9" w:rsidRDefault="00F37FC9" w:rsidP="00D347DB">
                            <w:pPr>
                              <w:jc w:val="center"/>
                              <w:rPr>
                                <w:sz w:val="20"/>
                              </w:rPr>
                            </w:pPr>
                            <w:r>
                              <w:rPr>
                                <w:sz w:val="20"/>
                              </w:rPr>
                              <w:t>3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21.9pt;margin-top:3.55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" filled="f">
                <v:textbox inset="0,0,0,0">
                  <w:txbxContent>
                    <w:p w14:paraId="05DC19A7" w14:textId="12ECC550" w:rsidR="00F37FC9" w:rsidRPr="001269F9" w:rsidRDefault="00F37FC9" w:rsidP="00D347DB">
                      <w:pPr>
                        <w:jc w:val="center"/>
                        <w:rPr>
                          <w:sz w:val="20"/>
                        </w:rPr>
                      </w:pPr>
                      <w:r>
                        <w:rPr>
                          <w:sz w:val="20"/>
                        </w:rPr>
                        <w:t>3 ways</w:t>
                      </w:r>
                    </w:p>
                  </w:txbxContent>
                </v:textbox>
              </v:shape>
            </w:pict>
          </mc:Fallback>
        </mc:AlternateContent>
      </w:r>
      <w:r w:rsidR="0079039D" w:rsidRPr="00FD7B79">
        <w:rPr>
          <w:rFonts w:cs="Arial"/>
          <w:u w:val="single"/>
        </w:rPr>
        <w:t>Preview</w:t>
      </w:r>
      <w:r w:rsidR="0079039D" w:rsidRPr="00FD7B79">
        <w:rPr>
          <w:rFonts w:cs="Arial"/>
        </w:rPr>
        <w:t xml:space="preserve">: </w:t>
      </w:r>
      <w:r w:rsidR="0079039D">
        <w:rPr>
          <w:rFonts w:cs="Arial"/>
        </w:rPr>
        <w:t>Today we’ll observe three ways God prepares us to serve him.</w:t>
      </w:r>
    </w:p>
    <w:p w14:paraId="512DC61F" w14:textId="60AE7242" w:rsidR="0079039D" w:rsidRPr="00FD7B79" w:rsidRDefault="0079039D" w:rsidP="0079039D">
      <w:pPr>
        <w:pStyle w:val="Heading3"/>
        <w:ind w:right="-10"/>
        <w:rPr>
          <w:rFonts w:cs="Arial"/>
        </w:rPr>
      </w:pPr>
      <w:r w:rsidRPr="00FD7B79">
        <w:rPr>
          <w:rFonts w:cs="Arial"/>
          <w:u w:val="single"/>
        </w:rPr>
        <w:t>Text</w:t>
      </w:r>
      <w:r w:rsidRPr="00FD7B79">
        <w:rPr>
          <w:rFonts w:cs="Arial"/>
        </w:rPr>
        <w:t xml:space="preserve">: </w:t>
      </w:r>
      <w:r>
        <w:rPr>
          <w:rFonts w:cs="Arial"/>
        </w:rPr>
        <w:t xml:space="preserve">We’ll study the entire book of Numbers. </w:t>
      </w:r>
    </w:p>
    <w:p w14:paraId="641678A3" w14:textId="77777777" w:rsidR="0079039D" w:rsidRPr="00FD7B79" w:rsidRDefault="0079039D" w:rsidP="0079039D">
      <w:pPr>
        <w:rPr>
          <w:rFonts w:cs="Arial"/>
        </w:rPr>
      </w:pPr>
    </w:p>
    <w:p w14:paraId="74174CE9" w14:textId="77777777" w:rsidR="0041674A" w:rsidRPr="00FD7B79" w:rsidRDefault="0041674A" w:rsidP="0041674A">
      <w:pPr>
        <w:rPr>
          <w:rFonts w:cs="Arial"/>
        </w:rPr>
      </w:pPr>
      <w:r w:rsidRPr="00FD7B79">
        <w:rPr>
          <w:rFonts w:cs="Arial"/>
        </w:rPr>
        <w:t>(</w:t>
      </w:r>
      <w:r>
        <w:rPr>
          <w:rFonts w:cs="Arial"/>
        </w:rPr>
        <w:t>What’s the first way God prepares us to serve him?</w:t>
      </w:r>
      <w:r w:rsidRPr="00FD7B79">
        <w:rPr>
          <w:rFonts w:cs="Arial"/>
        </w:rPr>
        <w:t>)</w:t>
      </w:r>
    </w:p>
    <w:p w14:paraId="3CEE6C3F" w14:textId="4A516D1B" w:rsidR="0041674A" w:rsidRDefault="0041674A" w:rsidP="0041674A">
      <w:pPr>
        <w:pStyle w:val="Heading1"/>
        <w:ind w:left="284" w:hanging="284"/>
      </w:pPr>
      <w:r w:rsidRPr="008B1F91">
        <w:rPr>
          <w:rFonts w:cs="Arial"/>
          <w:noProof/>
          <w:lang w:eastAsia="en-US"/>
        </w:rPr>
        <mc:AlternateContent>
          <mc:Choice Requires="wps">
            <w:drawing>
              <wp:anchor distT="0" distB="0" distL="114300" distR="114300" simplePos="0" relativeHeight="251689472" behindDoc="0" locked="0" layoutInCell="1" allowOverlap="1" wp14:anchorId="00E16D95" wp14:editId="25CB3471">
                <wp:simplePos x="0" y="0"/>
                <wp:positionH relativeFrom="column">
                  <wp:posOffset>-278765</wp:posOffset>
                </wp:positionH>
                <wp:positionV relativeFrom="paragraph">
                  <wp:posOffset>80010</wp:posOffset>
                </wp:positionV>
                <wp:extent cx="685800" cy="337820"/>
                <wp:effectExtent l="0" t="0" r="254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8F8F55" w14:textId="5E9DA421" w:rsidR="00F37FC9" w:rsidRPr="001269F9" w:rsidRDefault="00F37FC9" w:rsidP="006F51B5">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1.9pt;margin-top:6.3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" filled="f">
                <v:textbox inset="0,0,0,0">
                  <w:txbxContent>
                    <w:p w14:paraId="508F8F55" w14:textId="5E9DA421" w:rsidR="00F37FC9" w:rsidRPr="001269F9" w:rsidRDefault="00F37FC9" w:rsidP="006F51B5">
                      <w:pPr>
                        <w:jc w:val="center"/>
                        <w:rPr>
                          <w:sz w:val="20"/>
                        </w:rPr>
                      </w:pPr>
                      <w:r>
                        <w:rPr>
                          <w:sz w:val="20"/>
                        </w:rPr>
                        <w:t>MP</w:t>
                      </w:r>
                    </w:p>
                  </w:txbxContent>
                </v:textbox>
              </v:shape>
            </w:pict>
          </mc:Fallback>
        </mc:AlternateContent>
      </w:r>
      <w:r w:rsidRPr="004C163A">
        <w:t>I.</w:t>
      </w:r>
      <w:r w:rsidRPr="004C163A">
        <w:tab/>
      </w:r>
      <w:r>
        <w:t xml:space="preserve">God </w:t>
      </w:r>
      <w:r>
        <w:rPr>
          <w:u w:val="single"/>
        </w:rPr>
        <w:t>organizes</w:t>
      </w:r>
      <w:r>
        <w:t xml:space="preserve"> us to be </w:t>
      </w:r>
      <w:r w:rsidRPr="00D510BA">
        <w:t>holy</w:t>
      </w:r>
      <w:r w:rsidR="00FB2B22">
        <w:t xml:space="preserve"> </w:t>
      </w:r>
      <w:r w:rsidR="00FB2B22" w:rsidRPr="004C163A">
        <w:t>(1:1–10:10</w:t>
      </w:r>
      <w:r w:rsidR="00FB2B22">
        <w:t>)</w:t>
      </w:r>
      <w:r>
        <w:t>.</w:t>
      </w:r>
    </w:p>
    <w:p w14:paraId="31242AAC" w14:textId="252BB792" w:rsidR="002719A4" w:rsidRPr="00FD7B79" w:rsidRDefault="002719A4" w:rsidP="002719A4">
      <w:pPr>
        <w:ind w:left="426"/>
        <w:rPr>
          <w:rFonts w:cs="Arial"/>
        </w:rPr>
      </w:pPr>
      <w:r w:rsidRPr="00FD7B79">
        <w:rPr>
          <w:rFonts w:cs="Arial"/>
        </w:rPr>
        <w:t>[</w:t>
      </w:r>
      <w:r>
        <w:rPr>
          <w:rFonts w:cs="Arial"/>
        </w:rPr>
        <w:t>The L</w:t>
      </w:r>
      <w:r w:rsidRPr="003C3784">
        <w:rPr>
          <w:rFonts w:cs="Arial"/>
          <w:sz w:val="20"/>
        </w:rPr>
        <w:t>ORD</w:t>
      </w:r>
      <w:r>
        <w:rPr>
          <w:rFonts w:cs="Arial"/>
        </w:rPr>
        <w:t xml:space="preserve"> </w:t>
      </w:r>
      <w:r>
        <w:rPr>
          <w:rFonts w:cs="Arial"/>
        </w:rPr>
        <w:t>sets us apart by arranging us</w:t>
      </w:r>
      <w:r w:rsidRPr="00FD7B79">
        <w:rPr>
          <w:rFonts w:cs="Arial"/>
        </w:rPr>
        <w:t>.]</w:t>
      </w:r>
    </w:p>
    <w:p w14:paraId="21BB926B" w14:textId="77777777" w:rsidR="0041674A" w:rsidRPr="004C163A" w:rsidRDefault="0041674A" w:rsidP="0041674A">
      <w:pPr>
        <w:pStyle w:val="Heading2"/>
      </w:pPr>
      <w:r>
        <w:t>God fulfilled</w:t>
      </w:r>
      <w:r w:rsidRPr="004C163A">
        <w:t xml:space="preserve"> </w:t>
      </w:r>
      <w:r>
        <w:t>his</w:t>
      </w:r>
      <w:r w:rsidRPr="004C163A">
        <w:t xml:space="preserve"> </w:t>
      </w:r>
      <w:r>
        <w:t>covenant to Abraham</w:t>
      </w:r>
      <w:r w:rsidRPr="004C163A">
        <w:t xml:space="preserve"> </w:t>
      </w:r>
      <w:r>
        <w:t>through</w:t>
      </w:r>
      <w:r w:rsidRPr="004C163A">
        <w:t xml:space="preserve"> an orderly and holy nation (1:1–10:10; 20 days at Mount Sinai).</w:t>
      </w:r>
    </w:p>
    <w:p w14:paraId="4D6E4DBE" w14:textId="4CED68C1" w:rsidR="0079039D" w:rsidRPr="006C0394" w:rsidRDefault="006F51B5" w:rsidP="0079039D">
      <w:pPr>
        <w:pStyle w:val="Heading3"/>
      </w:pPr>
      <w:r w:rsidRPr="008B1F91">
        <w:rPr>
          <w:rFonts w:cs="Arial"/>
          <w:noProof/>
          <w:lang w:eastAsia="en-US"/>
        </w:rPr>
        <mc:AlternateContent>
          <mc:Choice Requires="wps">
            <w:drawing>
              <wp:anchor distT="0" distB="0" distL="114300" distR="114300" simplePos="0" relativeHeight="251691520" behindDoc="0" locked="0" layoutInCell="1" allowOverlap="1" wp14:anchorId="4F5330C7" wp14:editId="4A2B5BF1">
                <wp:simplePos x="0" y="0"/>
                <wp:positionH relativeFrom="column">
                  <wp:posOffset>-278765</wp:posOffset>
                </wp:positionH>
                <wp:positionV relativeFrom="paragraph">
                  <wp:posOffset>469265</wp:posOffset>
                </wp:positionV>
                <wp:extent cx="685800" cy="337820"/>
                <wp:effectExtent l="0" t="0" r="254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9FA64C" w14:textId="76E718A6" w:rsidR="00F37FC9" w:rsidRDefault="00F37FC9" w:rsidP="006F51B5">
                            <w:pPr>
                              <w:jc w:val="center"/>
                              <w:rPr>
                                <w:sz w:val="20"/>
                              </w:rPr>
                            </w:pPr>
                            <w:r>
                              <w:rPr>
                                <w:sz w:val="20"/>
                              </w:rPr>
                              <w:t>Num 5–10</w:t>
                            </w:r>
                          </w:p>
                          <w:p w14:paraId="7A51B62C" w14:textId="7E93606C" w:rsidR="00F37FC9" w:rsidRPr="001269F9" w:rsidRDefault="00F37FC9" w:rsidP="006F51B5">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21.9pt;margin-top:36.95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" filled="f">
                <v:textbox inset="0,0,0,0">
                  <w:txbxContent>
                    <w:p w14:paraId="6C9FA64C" w14:textId="76E718A6" w:rsidR="00F37FC9" w:rsidRDefault="00F37FC9" w:rsidP="006F51B5">
                      <w:pPr>
                        <w:jc w:val="center"/>
                        <w:rPr>
                          <w:sz w:val="20"/>
                        </w:rPr>
                      </w:pPr>
                      <w:r>
                        <w:rPr>
                          <w:sz w:val="20"/>
                        </w:rPr>
                        <w:t>Num 5–10</w:t>
                      </w:r>
                    </w:p>
                    <w:p w14:paraId="7A51B62C" w14:textId="7E93606C" w:rsidR="00F37FC9" w:rsidRPr="001269F9" w:rsidRDefault="00F37FC9" w:rsidP="006F51B5">
                      <w:pPr>
                        <w:jc w:val="center"/>
                        <w:rPr>
                          <w:sz w:val="20"/>
                        </w:rPr>
                      </w:pPr>
                      <w:r>
                        <w:rPr>
                          <w:sz w:val="20"/>
                        </w:rPr>
                        <w:t>(8 slides)</w:t>
                      </w:r>
                    </w:p>
                  </w:txbxContent>
                </v:textbox>
              </v:shape>
            </w:pict>
          </mc:Fallback>
        </mc:AlternateContent>
      </w:r>
      <w:r w:rsidR="0003652B" w:rsidRPr="008B1F91">
        <w:rPr>
          <w:rFonts w:cs="Arial"/>
          <w:noProof/>
          <w:lang w:eastAsia="en-US"/>
        </w:rPr>
        <mc:AlternateContent>
          <mc:Choice Requires="wps">
            <w:drawing>
              <wp:anchor distT="0" distB="0" distL="114300" distR="114300" simplePos="0" relativeHeight="251683328" behindDoc="0" locked="0" layoutInCell="1" allowOverlap="1" wp14:anchorId="30FBB7F2" wp14:editId="7C7302DD">
                <wp:simplePos x="0" y="0"/>
                <wp:positionH relativeFrom="column">
                  <wp:posOffset>-278765</wp:posOffset>
                </wp:positionH>
                <wp:positionV relativeFrom="paragraph">
                  <wp:posOffset>17145</wp:posOffset>
                </wp:positionV>
                <wp:extent cx="685800" cy="337820"/>
                <wp:effectExtent l="0" t="0" r="254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0B047D" w14:textId="17493B8E" w:rsidR="00F37FC9" w:rsidRDefault="00F37FC9" w:rsidP="00D347DB">
                            <w:pPr>
                              <w:jc w:val="center"/>
                              <w:rPr>
                                <w:sz w:val="20"/>
                              </w:rPr>
                            </w:pPr>
                            <w:r>
                              <w:rPr>
                                <w:sz w:val="20"/>
                              </w:rPr>
                              <w:t>Num 1–4</w:t>
                            </w:r>
                          </w:p>
                          <w:p w14:paraId="5803726A" w14:textId="5D482CB8" w:rsidR="00F37FC9" w:rsidRPr="001269F9" w:rsidRDefault="00F37FC9" w:rsidP="00D347DB">
                            <w:pPr>
                              <w:jc w:val="center"/>
                              <w:rPr>
                                <w:sz w:val="20"/>
                              </w:rPr>
                            </w:pPr>
                            <w:r>
                              <w:rPr>
                                <w:sz w:val="20"/>
                              </w:rPr>
                              <w:t>(12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21.9pt;margin-top:1.35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8o9nw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" filled="f">
                <v:textbox inset="0,0,0,0">
                  <w:txbxContent>
                    <w:p w14:paraId="1C0B047D" w14:textId="17493B8E" w:rsidR="00F37FC9" w:rsidRDefault="00F37FC9" w:rsidP="00D347DB">
                      <w:pPr>
                        <w:jc w:val="center"/>
                        <w:rPr>
                          <w:sz w:val="20"/>
                        </w:rPr>
                      </w:pPr>
                      <w:r>
                        <w:rPr>
                          <w:sz w:val="20"/>
                        </w:rPr>
                        <w:t>Num 1–4</w:t>
                      </w:r>
                    </w:p>
                    <w:p w14:paraId="5803726A" w14:textId="5D482CB8" w:rsidR="00F37FC9" w:rsidRPr="001269F9" w:rsidRDefault="00F37FC9" w:rsidP="00D347DB">
                      <w:pPr>
                        <w:jc w:val="center"/>
                        <w:rPr>
                          <w:sz w:val="20"/>
                        </w:rPr>
                      </w:pPr>
                      <w:r>
                        <w:rPr>
                          <w:sz w:val="20"/>
                        </w:rPr>
                        <w:t>(12 slides)</w:t>
                      </w:r>
                    </w:p>
                  </w:txbxContent>
                </v:textbox>
              </v:shape>
            </w:pict>
          </mc:Fallback>
        </mc:AlternateContent>
      </w:r>
      <w:r w:rsidR="0079039D" w:rsidRPr="006C0394">
        <w:t>God organ</w:t>
      </w:r>
      <w:r w:rsidR="0079039D">
        <w:t xml:space="preserve">ized Israel's old generation </w:t>
      </w:r>
      <w:r w:rsidR="0079039D" w:rsidRPr="006C0394">
        <w:t xml:space="preserve">and Levites for efficient travel through the wilderness </w:t>
      </w:r>
      <w:r w:rsidR="0079039D">
        <w:t xml:space="preserve">and conquest of Canaan </w:t>
      </w:r>
      <w:r w:rsidR="0079039D" w:rsidRPr="006C0394">
        <w:t>(</w:t>
      </w:r>
      <w:r w:rsidR="0079039D">
        <w:t>Num</w:t>
      </w:r>
      <w:r w:rsidR="0079039D" w:rsidRPr="006C0394">
        <w:t xml:space="preserve"> 1–4).</w:t>
      </w:r>
    </w:p>
    <w:p w14:paraId="1BA94785" w14:textId="2E0B4A07" w:rsidR="0079039D" w:rsidRDefault="006F51B5" w:rsidP="0079039D">
      <w:pPr>
        <w:pStyle w:val="Heading3"/>
      </w:pPr>
      <w:r w:rsidRPr="008B1F91">
        <w:rPr>
          <w:rFonts w:cs="Arial"/>
          <w:noProof/>
          <w:lang w:eastAsia="en-US"/>
        </w:rPr>
        <mc:AlternateContent>
          <mc:Choice Requires="wps">
            <w:drawing>
              <wp:anchor distT="0" distB="0" distL="114300" distR="114300" simplePos="0" relativeHeight="251692544" behindDoc="0" locked="0" layoutInCell="1" allowOverlap="1" wp14:anchorId="54B1F94B" wp14:editId="6341E214">
                <wp:simplePos x="0" y="0"/>
                <wp:positionH relativeFrom="column">
                  <wp:posOffset>-278765</wp:posOffset>
                </wp:positionH>
                <wp:positionV relativeFrom="paragraph">
                  <wp:posOffset>414655</wp:posOffset>
                </wp:positionV>
                <wp:extent cx="685800" cy="337820"/>
                <wp:effectExtent l="0" t="0" r="254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05E5DC" w14:textId="3ABECAAD" w:rsidR="00F37FC9" w:rsidRPr="001269F9" w:rsidRDefault="00F37FC9" w:rsidP="006F51B5">
                            <w:pPr>
                              <w:jc w:val="center"/>
                              <w:rPr>
                                <w:sz w:val="20"/>
                              </w:rPr>
                            </w:pPr>
                            <w:r>
                              <w:rPr>
                                <w:sz w:val="20"/>
                              </w:rPr>
                              <w:t>SP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1.9pt;margin-top:32.65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" filled="f">
                <v:textbox inset="0,0,0,0">
                  <w:txbxContent>
                    <w:p w14:paraId="1305E5DC" w14:textId="3ABECAAD" w:rsidR="00F37FC9" w:rsidRPr="001269F9" w:rsidRDefault="00F37FC9" w:rsidP="006F51B5">
                      <w:pPr>
                        <w:jc w:val="center"/>
                        <w:rPr>
                          <w:sz w:val="20"/>
                        </w:rPr>
                      </w:pPr>
                      <w:r>
                        <w:rPr>
                          <w:sz w:val="20"/>
                        </w:rPr>
                        <w:t>SP</w:t>
                      </w:r>
                    </w:p>
                  </w:txbxContent>
                </v:textbox>
              </v:shape>
            </w:pict>
          </mc:Fallback>
        </mc:AlternateContent>
      </w:r>
      <w:r w:rsidR="0079039D">
        <w:t>God sanctified</w:t>
      </w:r>
      <w:r w:rsidR="0079039D" w:rsidRPr="006C0394">
        <w:t xml:space="preserve"> Israel</w:t>
      </w:r>
      <w:r w:rsidR="0079039D">
        <w:t>ites</w:t>
      </w:r>
      <w:r w:rsidR="0079039D" w:rsidRPr="006C0394">
        <w:t xml:space="preserve"> through separation, worship, and </w:t>
      </w:r>
      <w:r w:rsidR="0079039D">
        <w:t xml:space="preserve">his </w:t>
      </w:r>
      <w:r w:rsidR="0079039D" w:rsidRPr="006C0394">
        <w:t xml:space="preserve">guiding presence </w:t>
      </w:r>
      <w:r w:rsidR="0079039D">
        <w:t>so they could</w:t>
      </w:r>
      <w:r w:rsidR="0079039D" w:rsidRPr="006C0394">
        <w:t xml:space="preserve"> enter Canaan as a holy nation</w:t>
      </w:r>
      <w:r w:rsidR="0079039D">
        <w:t xml:space="preserve"> </w:t>
      </w:r>
      <w:r w:rsidR="0079039D" w:rsidRPr="006C0394">
        <w:t>(5:1–10:10).</w:t>
      </w:r>
    </w:p>
    <w:p w14:paraId="48297675" w14:textId="4DC7D59F" w:rsidR="0079039D" w:rsidRDefault="0079039D" w:rsidP="0079039D">
      <w:pPr>
        <w:pStyle w:val="Heading2"/>
      </w:pPr>
      <w:r>
        <w:t>Follow God’s directions instead of your own way to order your life.</w:t>
      </w:r>
    </w:p>
    <w:p w14:paraId="63996641" w14:textId="065B0696" w:rsidR="000F6B9B" w:rsidRDefault="0055681D" w:rsidP="00E8725F">
      <w:pPr>
        <w:pStyle w:val="Heading3"/>
      </w:pPr>
      <w:r w:rsidRPr="008B1F91">
        <w:rPr>
          <w:rFonts w:cs="Arial"/>
          <w:noProof/>
          <w:lang w:eastAsia="en-US"/>
        </w:rPr>
        <mc:AlternateContent>
          <mc:Choice Requires="wps">
            <w:drawing>
              <wp:anchor distT="0" distB="0" distL="114300" distR="114300" simplePos="0" relativeHeight="251715072" behindDoc="0" locked="0" layoutInCell="1" allowOverlap="1" wp14:anchorId="31D24186" wp14:editId="6D186974">
                <wp:simplePos x="0" y="0"/>
                <wp:positionH relativeFrom="column">
                  <wp:posOffset>-278765</wp:posOffset>
                </wp:positionH>
                <wp:positionV relativeFrom="paragraph">
                  <wp:posOffset>10795</wp:posOffset>
                </wp:positionV>
                <wp:extent cx="685800" cy="337820"/>
                <wp:effectExtent l="0" t="0" r="254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7A8E07" w14:textId="2F5C496F" w:rsidR="00F37FC9" w:rsidRDefault="00F37FC9" w:rsidP="006F51B5">
                            <w:pPr>
                              <w:jc w:val="center"/>
                              <w:rPr>
                                <w:sz w:val="20"/>
                              </w:rPr>
                            </w:pPr>
                            <w:r>
                              <w:rPr>
                                <w:sz w:val="20"/>
                              </w:rPr>
                              <w:t>Organize</w:t>
                            </w:r>
                          </w:p>
                          <w:p w14:paraId="0E996FA2" w14:textId="1CF3AFEB" w:rsidR="00F37FC9" w:rsidRPr="001269F9" w:rsidRDefault="00F37FC9" w:rsidP="006F51B5">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1.9pt;margin-top:.85pt;width:54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" filled="f">
                <v:textbox inset="0,0,0,0">
                  <w:txbxContent>
                    <w:p w14:paraId="1A7A8E07" w14:textId="2F5C496F" w:rsidR="00F37FC9" w:rsidRDefault="00F37FC9" w:rsidP="006F51B5">
                      <w:pPr>
                        <w:jc w:val="center"/>
                        <w:rPr>
                          <w:sz w:val="20"/>
                        </w:rPr>
                      </w:pPr>
                      <w:r>
                        <w:rPr>
                          <w:sz w:val="20"/>
                        </w:rPr>
                        <w:t>Organize</w:t>
                      </w:r>
                    </w:p>
                    <w:p w14:paraId="0E996FA2" w14:textId="1CF3AFEB" w:rsidR="00F37FC9" w:rsidRPr="001269F9" w:rsidRDefault="00F37FC9" w:rsidP="006F51B5">
                      <w:pPr>
                        <w:jc w:val="center"/>
                        <w:rPr>
                          <w:sz w:val="20"/>
                        </w:rPr>
                      </w:pPr>
                      <w:r>
                        <w:rPr>
                          <w:sz w:val="20"/>
                        </w:rPr>
                        <w:t>(3 slides)</w:t>
                      </w:r>
                    </w:p>
                  </w:txbxContent>
                </v:textbox>
              </v:shape>
            </w:pict>
          </mc:Fallback>
        </mc:AlternateContent>
      </w:r>
      <w:r w:rsidR="00891E1C">
        <w:t xml:space="preserve">How is God working in you </w:t>
      </w:r>
      <w:r w:rsidR="00891E1C" w:rsidRPr="0055681D">
        <w:rPr>
          <w:i/>
        </w:rPr>
        <w:t>to organize</w:t>
      </w:r>
      <w:r w:rsidR="00891E1C">
        <w:t xml:space="preserve"> to be prepared for his plan for your life?</w:t>
      </w:r>
    </w:p>
    <w:p w14:paraId="37B2181F" w14:textId="559A1768" w:rsidR="00E8725F" w:rsidRDefault="000F6B9B" w:rsidP="00E8725F">
      <w:pPr>
        <w:pStyle w:val="Heading3"/>
      </w:pPr>
      <w:r w:rsidRPr="008B1F91">
        <w:rPr>
          <w:rFonts w:cs="Arial"/>
          <w:noProof/>
          <w:lang w:eastAsia="en-US"/>
        </w:rPr>
        <mc:AlternateContent>
          <mc:Choice Requires="wps">
            <w:drawing>
              <wp:anchor distT="0" distB="0" distL="114300" distR="114300" simplePos="0" relativeHeight="251723264" behindDoc="0" locked="0" layoutInCell="1" allowOverlap="1" wp14:anchorId="38E88C14" wp14:editId="6D2B7102">
                <wp:simplePos x="0" y="0"/>
                <wp:positionH relativeFrom="column">
                  <wp:posOffset>-278765</wp:posOffset>
                </wp:positionH>
                <wp:positionV relativeFrom="paragraph">
                  <wp:posOffset>35560</wp:posOffset>
                </wp:positionV>
                <wp:extent cx="685800" cy="337820"/>
                <wp:effectExtent l="0" t="0" r="254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6A7340" w14:textId="77777777" w:rsidR="00F37FC9" w:rsidRPr="001269F9" w:rsidRDefault="00F37FC9" w:rsidP="006F51B5">
                            <w:pPr>
                              <w:jc w:val="center"/>
                              <w:rPr>
                                <w:sz w:val="20"/>
                              </w:rPr>
                            </w:pPr>
                            <w:r>
                              <w:rPr>
                                <w:sz w:val="20"/>
                              </w:rPr>
                              <w:t>Phil 2:13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1.9pt;margin-top:2.8pt;width:54pt;height:2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" filled="f">
                <v:textbox inset="0,0,0,0">
                  <w:txbxContent>
                    <w:p w14:paraId="436A7340" w14:textId="77777777" w:rsidR="00F37FC9" w:rsidRPr="001269F9" w:rsidRDefault="00F37FC9" w:rsidP="006F51B5">
                      <w:pPr>
                        <w:jc w:val="center"/>
                        <w:rPr>
                          <w:sz w:val="20"/>
                        </w:rPr>
                      </w:pPr>
                      <w:r>
                        <w:rPr>
                          <w:sz w:val="20"/>
                        </w:rPr>
                        <w:t>Phil 2:13</w:t>
                      </w:r>
                    </w:p>
                  </w:txbxContent>
                </v:textbox>
              </v:shape>
            </w:pict>
          </mc:Fallback>
        </mc:AlternateContent>
      </w:r>
      <w:r w:rsidR="00E8725F">
        <w:t>God has given you all you need to serve him (Phil 2:13).</w:t>
      </w:r>
    </w:p>
    <w:p w14:paraId="4654262B" w14:textId="7008D24A" w:rsidR="00E8725F" w:rsidRDefault="000F6B9B" w:rsidP="00E8725F">
      <w:pPr>
        <w:pStyle w:val="Heading3"/>
      </w:pPr>
      <w:r w:rsidRPr="008B1F91">
        <w:rPr>
          <w:rFonts w:cs="Arial"/>
          <w:noProof/>
          <w:lang w:eastAsia="en-US"/>
        </w:rPr>
        <mc:AlternateContent>
          <mc:Choice Requires="wps">
            <w:drawing>
              <wp:anchor distT="0" distB="0" distL="114300" distR="114300" simplePos="0" relativeHeight="251693568" behindDoc="0" locked="0" layoutInCell="1" allowOverlap="1" wp14:anchorId="3064A9D5" wp14:editId="59DC22AF">
                <wp:simplePos x="0" y="0"/>
                <wp:positionH relativeFrom="column">
                  <wp:posOffset>-278765</wp:posOffset>
                </wp:positionH>
                <wp:positionV relativeFrom="paragraph">
                  <wp:posOffset>81915</wp:posOffset>
                </wp:positionV>
                <wp:extent cx="685800" cy="337820"/>
                <wp:effectExtent l="0" t="0" r="254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2DFF8A" w14:textId="3752BA83" w:rsidR="00F37FC9" w:rsidRPr="001269F9" w:rsidRDefault="00F37FC9" w:rsidP="006F51B5">
                            <w:pPr>
                              <w:jc w:val="center"/>
                              <w:rPr>
                                <w:sz w:val="20"/>
                              </w:rPr>
                            </w:pPr>
                            <w:r>
                              <w:rPr>
                                <w:sz w:val="20"/>
                              </w:rPr>
                              <w:t>1 Cor 10:13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21.9pt;margin-top:6.45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" filled="f">
                <v:textbox inset="0,0,0,0">
                  <w:txbxContent>
                    <w:p w14:paraId="6A2DFF8A" w14:textId="3752BA83" w:rsidR="00F37FC9" w:rsidRPr="001269F9" w:rsidRDefault="00F37FC9" w:rsidP="006F51B5">
                      <w:pPr>
                        <w:jc w:val="center"/>
                        <w:rPr>
                          <w:sz w:val="20"/>
                        </w:rPr>
                      </w:pPr>
                      <w:r>
                        <w:rPr>
                          <w:sz w:val="20"/>
                        </w:rPr>
                        <w:t>1 Cor 10:13</w:t>
                      </w:r>
                    </w:p>
                  </w:txbxContent>
                </v:textbox>
              </v:shape>
            </w:pict>
          </mc:Fallback>
        </mc:AlternateContent>
      </w:r>
      <w:r w:rsidR="00E8725F">
        <w:t>God will never require you to sin (1 Cor 10:13).</w:t>
      </w:r>
    </w:p>
    <w:p w14:paraId="6678C90B" w14:textId="5AA55F14" w:rsidR="00F312F5" w:rsidRDefault="006F51B5" w:rsidP="00E8725F">
      <w:pPr>
        <w:pStyle w:val="Heading3"/>
      </w:pPr>
      <w:r w:rsidRPr="008B1F91">
        <w:rPr>
          <w:rFonts w:cs="Arial"/>
          <w:noProof/>
          <w:lang w:eastAsia="en-US"/>
        </w:rPr>
        <mc:AlternateContent>
          <mc:Choice Requires="wps">
            <w:drawing>
              <wp:anchor distT="0" distB="0" distL="114300" distR="114300" simplePos="0" relativeHeight="251687424" behindDoc="0" locked="0" layoutInCell="1" allowOverlap="1" wp14:anchorId="6E756CB1" wp14:editId="2CD3F148">
                <wp:simplePos x="0" y="0"/>
                <wp:positionH relativeFrom="column">
                  <wp:posOffset>-278765</wp:posOffset>
                </wp:positionH>
                <wp:positionV relativeFrom="paragraph">
                  <wp:posOffset>149860</wp:posOffset>
                </wp:positionV>
                <wp:extent cx="685800" cy="337820"/>
                <wp:effectExtent l="0" t="0" r="254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D01556" w14:textId="10979077" w:rsidR="00F37FC9" w:rsidRPr="001269F9" w:rsidRDefault="00F37FC9" w:rsidP="006F51B5">
                            <w:pPr>
                              <w:jc w:val="center"/>
                              <w:rPr>
                                <w:sz w:val="20"/>
                              </w:rPr>
                            </w:pPr>
                            <w:r>
                              <w:rPr>
                                <w:sz w:val="20"/>
                              </w:rPr>
                              <w:t>Phil 4:13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21.9pt;margin-top:11.8pt;width:54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NkRXwCAAAGBQ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" filled="f">
                <v:textbox inset="0,0,0,0">
                  <w:txbxContent>
                    <w:p w14:paraId="3CD01556" w14:textId="10979077" w:rsidR="00F37FC9" w:rsidRPr="001269F9" w:rsidRDefault="00F37FC9" w:rsidP="006F51B5">
                      <w:pPr>
                        <w:jc w:val="center"/>
                        <w:rPr>
                          <w:sz w:val="20"/>
                        </w:rPr>
                      </w:pPr>
                      <w:r>
                        <w:rPr>
                          <w:sz w:val="20"/>
                        </w:rPr>
                        <w:t>Phil 4:13</w:t>
                      </w:r>
                    </w:p>
                  </w:txbxContent>
                </v:textbox>
              </v:shape>
            </w:pict>
          </mc:Fallback>
        </mc:AlternateContent>
      </w:r>
      <w:r w:rsidR="00F312F5">
        <w:t>God gives you all the strength you need (Phil 4:13).</w:t>
      </w:r>
    </w:p>
    <w:p w14:paraId="6483B2BC" w14:textId="2A33F825" w:rsidR="00B14103" w:rsidRDefault="00B14103" w:rsidP="0079039D">
      <w:pPr>
        <w:rPr>
          <w:rFonts w:cs="Arial"/>
        </w:rPr>
      </w:pPr>
    </w:p>
    <w:p w14:paraId="79B248BB" w14:textId="1F4C4B19" w:rsidR="0079039D" w:rsidRPr="00FD7B79" w:rsidRDefault="00242CC0" w:rsidP="0079039D">
      <w:pPr>
        <w:rPr>
          <w:rFonts w:cs="Arial"/>
        </w:rPr>
      </w:pPr>
      <w:r w:rsidRPr="008B1F91">
        <w:rPr>
          <w:rFonts w:cs="Arial"/>
          <w:noProof/>
          <w:lang w:eastAsia="en-US"/>
        </w:rPr>
        <mc:AlternateContent>
          <mc:Choice Requires="wps">
            <w:drawing>
              <wp:anchor distT="0" distB="0" distL="114300" distR="114300" simplePos="0" relativeHeight="251717120" behindDoc="0" locked="0" layoutInCell="1" allowOverlap="1" wp14:anchorId="71490E59" wp14:editId="2BEA4A83">
                <wp:simplePos x="0" y="0"/>
                <wp:positionH relativeFrom="column">
                  <wp:posOffset>-393065</wp:posOffset>
                </wp:positionH>
                <wp:positionV relativeFrom="paragraph">
                  <wp:posOffset>-90170</wp:posOffset>
                </wp:positionV>
                <wp:extent cx="457200" cy="223520"/>
                <wp:effectExtent l="0" t="0" r="25400" b="304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6D78F6" w14:textId="2497C2B1" w:rsidR="00F37FC9" w:rsidRPr="001269F9" w:rsidRDefault="00F37FC9" w:rsidP="00B22B62">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30.9pt;margin-top:-7.05pt;width:36pt;height:17.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" filled="f">
                <v:textbox inset="0,0,0,0">
                  <w:txbxContent>
                    <w:p w14:paraId="596D78F6" w14:textId="2497C2B1" w:rsidR="00F37FC9" w:rsidRPr="001269F9" w:rsidRDefault="00F37FC9" w:rsidP="00B22B62">
                      <w:pPr>
                        <w:jc w:val="center"/>
                        <w:rPr>
                          <w:sz w:val="20"/>
                        </w:rPr>
                      </w:pPr>
                      <w:r>
                        <w:rPr>
                          <w:sz w:val="20"/>
                        </w:rPr>
                        <w:t>Subject</w:t>
                      </w:r>
                    </w:p>
                  </w:txbxContent>
                </v:textbox>
              </v:shape>
            </w:pict>
          </mc:Fallback>
        </mc:AlternateContent>
      </w:r>
      <w:r w:rsidRPr="008B1F91">
        <w:rPr>
          <w:rFonts w:cs="Arial"/>
          <w:noProof/>
          <w:lang w:eastAsia="en-US"/>
        </w:rPr>
        <mc:AlternateContent>
          <mc:Choice Requires="wps">
            <w:drawing>
              <wp:anchor distT="0" distB="0" distL="114300" distR="114300" simplePos="0" relativeHeight="251725312" behindDoc="0" locked="0" layoutInCell="1" allowOverlap="1" wp14:anchorId="6B44D5A2" wp14:editId="357A3259">
                <wp:simplePos x="0" y="0"/>
                <wp:positionH relativeFrom="column">
                  <wp:posOffset>-393065</wp:posOffset>
                </wp:positionH>
                <wp:positionV relativeFrom="paragraph">
                  <wp:posOffset>143510</wp:posOffset>
                </wp:positionV>
                <wp:extent cx="457200" cy="223520"/>
                <wp:effectExtent l="0" t="0" r="25400" b="304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D6C0BE" w14:textId="70BF6245" w:rsidR="00F37FC9" w:rsidRPr="001269F9" w:rsidRDefault="00F37FC9" w:rsidP="00242CC0">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30.9pt;margin-top:11.3pt;width:36pt;height:17.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" filled="f">
                <v:textbox inset="0,0,0,0">
                  <w:txbxContent>
                    <w:p w14:paraId="45D6C0BE" w14:textId="70BF6245" w:rsidR="00F37FC9" w:rsidRPr="001269F9" w:rsidRDefault="00F37FC9" w:rsidP="00242CC0">
                      <w:pPr>
                        <w:jc w:val="center"/>
                        <w:rPr>
                          <w:sz w:val="20"/>
                        </w:rPr>
                      </w:pPr>
                      <w:r>
                        <w:rPr>
                          <w:sz w:val="20"/>
                        </w:rPr>
                        <w:t>MPI</w:t>
                      </w:r>
                    </w:p>
                  </w:txbxContent>
                </v:textbox>
              </v:shape>
            </w:pict>
          </mc:Fallback>
        </mc:AlternateContent>
      </w:r>
      <w:r w:rsidR="0079039D" w:rsidRPr="00FD7B79">
        <w:rPr>
          <w:rFonts w:cs="Arial"/>
        </w:rPr>
        <w:t>(</w:t>
      </w:r>
      <w:r>
        <w:rPr>
          <w:rFonts w:cs="Arial"/>
        </w:rPr>
        <w:t>So we must be careful to organize our lives according to the will of God. But w</w:t>
      </w:r>
      <w:r w:rsidR="0079039D">
        <w:rPr>
          <w:rFonts w:cs="Arial"/>
        </w:rPr>
        <w:t>hat’s the second way God prepares us to serve him?</w:t>
      </w:r>
      <w:r w:rsidR="0079039D" w:rsidRPr="00FD7B79">
        <w:rPr>
          <w:rFonts w:cs="Arial"/>
        </w:rPr>
        <w:t>)</w:t>
      </w:r>
    </w:p>
    <w:p w14:paraId="479D3328" w14:textId="15952C17" w:rsidR="0079039D" w:rsidRDefault="00B22B62" w:rsidP="0079039D">
      <w:pPr>
        <w:pStyle w:val="Heading1"/>
        <w:ind w:left="284" w:hanging="284"/>
      </w:pPr>
      <w:r w:rsidRPr="008B1F91">
        <w:rPr>
          <w:rFonts w:cs="Arial"/>
          <w:noProof/>
          <w:lang w:eastAsia="en-US"/>
        </w:rPr>
        <mc:AlternateContent>
          <mc:Choice Requires="wps">
            <w:drawing>
              <wp:anchor distT="0" distB="0" distL="114300" distR="114300" simplePos="0" relativeHeight="251688448" behindDoc="0" locked="0" layoutInCell="1" allowOverlap="1" wp14:anchorId="532E5920" wp14:editId="76121F18">
                <wp:simplePos x="0" y="0"/>
                <wp:positionH relativeFrom="column">
                  <wp:posOffset>-393065</wp:posOffset>
                </wp:positionH>
                <wp:positionV relativeFrom="paragraph">
                  <wp:posOffset>24130</wp:posOffset>
                </wp:positionV>
                <wp:extent cx="457200" cy="337820"/>
                <wp:effectExtent l="0" t="0" r="254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CF662D" w14:textId="258E91FB" w:rsidR="00F37FC9" w:rsidRPr="001269F9" w:rsidRDefault="00F37FC9" w:rsidP="006F51B5">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0.9pt;margin-top:1.9pt;width:36pt;height:26.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" filled="f">
                <v:textbox inset="0,0,0,0">
                  <w:txbxContent>
                    <w:p w14:paraId="15CF662D" w14:textId="258E91FB" w:rsidR="00F37FC9" w:rsidRPr="001269F9" w:rsidRDefault="00F37FC9" w:rsidP="006F51B5">
                      <w:pPr>
                        <w:jc w:val="center"/>
                        <w:rPr>
                          <w:sz w:val="20"/>
                        </w:rPr>
                      </w:pPr>
                      <w:r>
                        <w:rPr>
                          <w:sz w:val="20"/>
                        </w:rPr>
                        <w:t>MP</w:t>
                      </w:r>
                    </w:p>
                  </w:txbxContent>
                </v:textbox>
              </v:shape>
            </w:pict>
          </mc:Fallback>
        </mc:AlternateContent>
      </w:r>
      <w:r w:rsidR="0079039D" w:rsidRPr="000950C7">
        <w:t>II.</w:t>
      </w:r>
      <w:r w:rsidR="0079039D" w:rsidRPr="000950C7">
        <w:tab/>
      </w:r>
      <w:r w:rsidR="0079039D">
        <w:t xml:space="preserve">God </w:t>
      </w:r>
      <w:r w:rsidR="0079039D" w:rsidRPr="005E30AA">
        <w:rPr>
          <w:u w:val="single"/>
        </w:rPr>
        <w:t>warns</w:t>
      </w:r>
      <w:r w:rsidR="0079039D">
        <w:t xml:space="preserve"> us of the cost of </w:t>
      </w:r>
      <w:r w:rsidR="0079039D" w:rsidRPr="005E30AA">
        <w:t>unbelief</w:t>
      </w:r>
      <w:r w:rsidR="008F1BE9">
        <w:t xml:space="preserve"> </w:t>
      </w:r>
      <w:r w:rsidR="008F1BE9" w:rsidRPr="000950C7">
        <w:t>(10:11–25:18</w:t>
      </w:r>
      <w:r w:rsidR="008F1BE9">
        <w:t>)</w:t>
      </w:r>
      <w:r w:rsidR="0079039D">
        <w:t>.</w:t>
      </w:r>
    </w:p>
    <w:p w14:paraId="74C05DDE" w14:textId="1B4383B6" w:rsidR="0079039D" w:rsidRPr="00FD7B79" w:rsidRDefault="0079039D" w:rsidP="0079039D">
      <w:pPr>
        <w:ind w:left="426"/>
        <w:rPr>
          <w:rFonts w:cs="Arial"/>
        </w:rPr>
      </w:pPr>
      <w:r w:rsidRPr="00FD7B79">
        <w:rPr>
          <w:rFonts w:cs="Arial"/>
        </w:rPr>
        <w:t>[</w:t>
      </w:r>
      <w:r w:rsidR="00202AE3">
        <w:rPr>
          <w:rFonts w:cs="Arial"/>
        </w:rPr>
        <w:t>The L</w:t>
      </w:r>
      <w:r w:rsidR="00202AE3" w:rsidRPr="003C3784">
        <w:rPr>
          <w:rFonts w:cs="Arial"/>
          <w:sz w:val="20"/>
        </w:rPr>
        <w:t>ORD</w:t>
      </w:r>
      <w:r w:rsidR="00202AE3">
        <w:rPr>
          <w:rFonts w:cs="Arial"/>
        </w:rPr>
        <w:t xml:space="preserve"> disciplines us with loss of reward</w:t>
      </w:r>
      <w:r w:rsidRPr="00FD7B79">
        <w:rPr>
          <w:rFonts w:cs="Arial"/>
        </w:rPr>
        <w:t>.]</w:t>
      </w:r>
    </w:p>
    <w:p w14:paraId="12DE13C6" w14:textId="754ABCEA" w:rsidR="0079039D" w:rsidRPr="000950C7" w:rsidRDefault="00BD32D6" w:rsidP="0079039D">
      <w:pPr>
        <w:pStyle w:val="Heading2"/>
      </w:pPr>
      <w:r w:rsidRPr="008B1F91">
        <w:rPr>
          <w:rFonts w:cs="Arial"/>
          <w:noProof/>
          <w:lang w:eastAsia="en-US"/>
        </w:rPr>
        <mc:AlternateContent>
          <mc:Choice Requires="wps">
            <w:drawing>
              <wp:anchor distT="0" distB="0" distL="114300" distR="114300" simplePos="0" relativeHeight="251719168" behindDoc="0" locked="0" layoutInCell="1" allowOverlap="1" wp14:anchorId="4F3E635B" wp14:editId="2AA7F127">
                <wp:simplePos x="0" y="0"/>
                <wp:positionH relativeFrom="column">
                  <wp:posOffset>-393065</wp:posOffset>
                </wp:positionH>
                <wp:positionV relativeFrom="paragraph">
                  <wp:posOffset>156845</wp:posOffset>
                </wp:positionV>
                <wp:extent cx="685800" cy="337820"/>
                <wp:effectExtent l="0" t="0" r="254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C68FA1" w14:textId="5C2861DF" w:rsidR="00F37FC9" w:rsidRPr="001269F9" w:rsidRDefault="00F37FC9" w:rsidP="006F51B5">
                            <w:pPr>
                              <w:jc w:val="center"/>
                              <w:rPr>
                                <w:sz w:val="20"/>
                              </w:rPr>
                            </w:pPr>
                            <w:r>
                              <w:rPr>
                                <w:sz w:val="20"/>
                              </w:rPr>
                              <w:t>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30.9pt;margin-top:12.35pt;width:54pt;height:2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" filled="f">
                <v:textbox inset="0,0,0,0">
                  <w:txbxContent>
                    <w:p w14:paraId="4BC68FA1" w14:textId="5C2861DF" w:rsidR="00F37FC9" w:rsidRPr="001269F9" w:rsidRDefault="00F37FC9" w:rsidP="006F51B5">
                      <w:pPr>
                        <w:jc w:val="center"/>
                        <w:rPr>
                          <w:sz w:val="20"/>
                        </w:rPr>
                      </w:pPr>
                      <w:r>
                        <w:rPr>
                          <w:sz w:val="20"/>
                        </w:rPr>
                        <w:t>Chart</w:t>
                      </w:r>
                    </w:p>
                  </w:txbxContent>
                </v:textbox>
              </v:shape>
            </w:pict>
          </mc:Fallback>
        </mc:AlternateContent>
      </w:r>
      <w:r w:rsidR="0079039D">
        <w:t>God judged</w:t>
      </w:r>
      <w:r w:rsidR="0079039D" w:rsidRPr="000950C7">
        <w:t xml:space="preserve"> the old generation’s unbelief </w:t>
      </w:r>
      <w:r w:rsidR="0079039D">
        <w:t>by</w:t>
      </w:r>
      <w:r w:rsidR="0079039D" w:rsidRPr="000950C7">
        <w:t xml:space="preserve"> blocking entry</w:t>
      </w:r>
      <w:r w:rsidR="0079039D">
        <w:t xml:space="preserve"> to Canaan</w:t>
      </w:r>
      <w:r w:rsidR="0079039D" w:rsidRPr="000950C7">
        <w:t xml:space="preserve"> (10:11–25:18; </w:t>
      </w:r>
      <w:r w:rsidR="0079039D">
        <w:t>38-year</w:t>
      </w:r>
      <w:r w:rsidR="0079039D" w:rsidRPr="000950C7">
        <w:t xml:space="preserve"> wilderness</w:t>
      </w:r>
      <w:r w:rsidR="0079039D">
        <w:t xml:space="preserve"> wandering</w:t>
      </w:r>
      <w:r w:rsidR="0079039D" w:rsidRPr="000950C7">
        <w:t>).</w:t>
      </w:r>
    </w:p>
    <w:p w14:paraId="6CA94BCC" w14:textId="542D4AAD" w:rsidR="0079039D" w:rsidRPr="006C0394" w:rsidRDefault="006F51B5" w:rsidP="0079039D">
      <w:pPr>
        <w:pStyle w:val="Heading3"/>
      </w:pPr>
      <w:r w:rsidRPr="008B1F91">
        <w:rPr>
          <w:rFonts w:cs="Arial"/>
          <w:noProof/>
          <w:lang w:eastAsia="en-US"/>
        </w:rPr>
        <mc:AlternateContent>
          <mc:Choice Requires="wps">
            <w:drawing>
              <wp:anchor distT="0" distB="0" distL="114300" distR="114300" simplePos="0" relativeHeight="251710976" behindDoc="0" locked="0" layoutInCell="1" allowOverlap="1" wp14:anchorId="44EB7B5B" wp14:editId="7836A992">
                <wp:simplePos x="0" y="0"/>
                <wp:positionH relativeFrom="column">
                  <wp:posOffset>-393065</wp:posOffset>
                </wp:positionH>
                <wp:positionV relativeFrom="paragraph">
                  <wp:posOffset>24130</wp:posOffset>
                </wp:positionV>
                <wp:extent cx="685800" cy="337820"/>
                <wp:effectExtent l="0" t="0" r="254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BB6A7A" w14:textId="03385DB2" w:rsidR="00F37FC9" w:rsidRDefault="00F37FC9" w:rsidP="00726306">
                            <w:pPr>
                              <w:jc w:val="center"/>
                              <w:rPr>
                                <w:sz w:val="20"/>
                              </w:rPr>
                            </w:pPr>
                            <w:r>
                              <w:rPr>
                                <w:sz w:val="20"/>
                              </w:rPr>
                              <w:t>Num 10-12</w:t>
                            </w:r>
                          </w:p>
                          <w:p w14:paraId="62702495" w14:textId="246F28EB" w:rsidR="00F37FC9" w:rsidRPr="001269F9" w:rsidRDefault="00F37FC9" w:rsidP="00726306">
                            <w:pPr>
                              <w:jc w:val="center"/>
                              <w:rPr>
                                <w:sz w:val="20"/>
                              </w:rPr>
                            </w:pPr>
                            <w:r>
                              <w:rPr>
                                <w:sz w:val="20"/>
                              </w:rPr>
                              <w:t>(10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0.9pt;margin-top:1.9pt;width:54pt;height:2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" filled="f">
                <v:textbox inset="0,0,0,0">
                  <w:txbxContent>
                    <w:p w14:paraId="64BB6A7A" w14:textId="03385DB2" w:rsidR="00F37FC9" w:rsidRDefault="00F37FC9" w:rsidP="00726306">
                      <w:pPr>
                        <w:jc w:val="center"/>
                        <w:rPr>
                          <w:sz w:val="20"/>
                        </w:rPr>
                      </w:pPr>
                      <w:r>
                        <w:rPr>
                          <w:sz w:val="20"/>
                        </w:rPr>
                        <w:t>Num 10-12</w:t>
                      </w:r>
                    </w:p>
                    <w:p w14:paraId="62702495" w14:textId="246F28EB" w:rsidR="00F37FC9" w:rsidRPr="001269F9" w:rsidRDefault="00F37FC9" w:rsidP="00726306">
                      <w:pPr>
                        <w:jc w:val="center"/>
                        <w:rPr>
                          <w:sz w:val="20"/>
                        </w:rPr>
                      </w:pPr>
                      <w:r>
                        <w:rPr>
                          <w:sz w:val="20"/>
                        </w:rPr>
                        <w:t>(10 slides)</w:t>
                      </w:r>
                    </w:p>
                  </w:txbxContent>
                </v:textbox>
              </v:shape>
            </w:pict>
          </mc:Fallback>
        </mc:AlternateContent>
      </w:r>
      <w:r w:rsidR="0079039D">
        <w:t xml:space="preserve">God judges </w:t>
      </w:r>
      <w:r w:rsidR="0079039D" w:rsidRPr="006C0394">
        <w:t xml:space="preserve">Israel's unbelief en route to Kadesh </w:t>
      </w:r>
      <w:r w:rsidR="0079039D">
        <w:t>shown in</w:t>
      </w:r>
      <w:r w:rsidR="0079039D" w:rsidRPr="006C0394">
        <w:t xml:space="preserve"> complainin</w:t>
      </w:r>
      <w:r w:rsidR="0079039D">
        <w:t xml:space="preserve">g over manna and opposing </w:t>
      </w:r>
      <w:r w:rsidR="0079039D" w:rsidRPr="006C0394">
        <w:t xml:space="preserve">leadership </w:t>
      </w:r>
      <w:r w:rsidR="0079039D">
        <w:t>by Moses</w:t>
      </w:r>
      <w:r w:rsidR="0079039D" w:rsidRPr="006C0394">
        <w:t xml:space="preserve"> to affirm </w:t>
      </w:r>
      <w:r w:rsidR="0079039D">
        <w:t xml:space="preserve">his </w:t>
      </w:r>
      <w:r w:rsidR="0079039D" w:rsidRPr="006C0394">
        <w:t>just yet faithful guiding to Canaan</w:t>
      </w:r>
      <w:r w:rsidR="0079039D">
        <w:t xml:space="preserve"> </w:t>
      </w:r>
      <w:r w:rsidR="0079039D" w:rsidRPr="006C0394">
        <w:t>(10:11–12:16).</w:t>
      </w:r>
    </w:p>
    <w:p w14:paraId="6AF47092" w14:textId="399A6BBF" w:rsidR="00726306" w:rsidRPr="006C0394" w:rsidRDefault="00726306" w:rsidP="00726306">
      <w:pPr>
        <w:pStyle w:val="Heading3"/>
      </w:pPr>
      <w:r w:rsidRPr="00726306">
        <w:rPr>
          <w:noProof/>
          <w:lang w:eastAsia="en-US"/>
        </w:rPr>
        <mc:AlternateContent>
          <mc:Choice Requires="wps">
            <w:drawing>
              <wp:anchor distT="0" distB="0" distL="114300" distR="114300" simplePos="0" relativeHeight="251730432" behindDoc="0" locked="0" layoutInCell="1" allowOverlap="1" wp14:anchorId="742440D8" wp14:editId="2DD8A318">
                <wp:simplePos x="0" y="0"/>
                <wp:positionH relativeFrom="column">
                  <wp:posOffset>-393065</wp:posOffset>
                </wp:positionH>
                <wp:positionV relativeFrom="paragraph">
                  <wp:posOffset>102235</wp:posOffset>
                </wp:positionV>
                <wp:extent cx="685800" cy="337820"/>
                <wp:effectExtent l="0" t="0" r="254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9429E4" w14:textId="0F35100A" w:rsidR="00F37FC9" w:rsidRDefault="00F37FC9" w:rsidP="00726306">
                            <w:pPr>
                              <w:jc w:val="center"/>
                              <w:rPr>
                                <w:sz w:val="20"/>
                              </w:rPr>
                            </w:pPr>
                            <w:r>
                              <w:rPr>
                                <w:sz w:val="20"/>
                              </w:rPr>
                              <w:t>Num 13-14</w:t>
                            </w:r>
                          </w:p>
                          <w:p w14:paraId="6E4604DA" w14:textId="1B75761E" w:rsidR="00F37FC9" w:rsidRPr="001269F9" w:rsidRDefault="00F37FC9" w:rsidP="00726306">
                            <w:pPr>
                              <w:jc w:val="center"/>
                              <w:rPr>
                                <w:sz w:val="20"/>
                              </w:rPr>
                            </w:pPr>
                            <w:r>
                              <w:rPr>
                                <w:sz w:val="20"/>
                              </w:rPr>
                              <w:t>(13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0.9pt;margin-top:8.05pt;width:54pt;height:26.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waSX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Jx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" filled="f">
                <v:textbox inset="0,0,0,0">
                  <w:txbxContent>
                    <w:p w14:paraId="189429E4" w14:textId="0F35100A" w:rsidR="00F37FC9" w:rsidRDefault="00F37FC9" w:rsidP="00726306">
                      <w:pPr>
                        <w:jc w:val="center"/>
                        <w:rPr>
                          <w:sz w:val="20"/>
                        </w:rPr>
                      </w:pPr>
                      <w:r>
                        <w:rPr>
                          <w:sz w:val="20"/>
                        </w:rPr>
                        <w:t>Num 13-14</w:t>
                      </w:r>
                    </w:p>
                    <w:p w14:paraId="6E4604DA" w14:textId="1B75761E" w:rsidR="00F37FC9" w:rsidRPr="001269F9" w:rsidRDefault="00F37FC9" w:rsidP="00726306">
                      <w:pPr>
                        <w:jc w:val="center"/>
                        <w:rPr>
                          <w:sz w:val="20"/>
                        </w:rPr>
                      </w:pPr>
                      <w:r>
                        <w:rPr>
                          <w:sz w:val="20"/>
                        </w:rPr>
                        <w:t>(13 slides)</w:t>
                      </w:r>
                    </w:p>
                  </w:txbxContent>
                </v:textbox>
              </v:shape>
            </w:pict>
          </mc:Fallback>
        </mc:AlternateContent>
      </w:r>
      <w:r w:rsidRPr="006C0394">
        <w:t xml:space="preserve">God judges Israel's </w:t>
      </w:r>
      <w:r>
        <w:t xml:space="preserve">unbelief to enter Canaan from </w:t>
      </w:r>
      <w:r w:rsidRPr="006C0394">
        <w:t xml:space="preserve">Kadesh by forbidding </w:t>
      </w:r>
      <w:r>
        <w:t xml:space="preserve">future </w:t>
      </w:r>
      <w:r w:rsidRPr="006C0394">
        <w:t xml:space="preserve">entrance into the land to teach that </w:t>
      </w:r>
      <w:r>
        <w:t xml:space="preserve">his </w:t>
      </w:r>
      <w:r w:rsidRPr="006C0394">
        <w:t>rest can be claimed only by faith</w:t>
      </w:r>
      <w:r>
        <w:t xml:space="preserve"> </w:t>
      </w:r>
      <w:r w:rsidRPr="006C0394">
        <w:t>(</w:t>
      </w:r>
      <w:r>
        <w:t xml:space="preserve">Num </w:t>
      </w:r>
      <w:r w:rsidRPr="006C0394">
        <w:t>13–14).</w:t>
      </w:r>
    </w:p>
    <w:p w14:paraId="331D64CF" w14:textId="599DF72A" w:rsidR="0079039D" w:rsidRPr="006C0394" w:rsidRDefault="00726306" w:rsidP="0079039D">
      <w:pPr>
        <w:pStyle w:val="Heading3"/>
      </w:pPr>
      <w:r w:rsidRPr="008B1F91">
        <w:rPr>
          <w:rFonts w:cs="Arial"/>
          <w:noProof/>
          <w:lang w:eastAsia="en-US"/>
        </w:rPr>
        <mc:AlternateContent>
          <mc:Choice Requires="wps">
            <w:drawing>
              <wp:anchor distT="0" distB="0" distL="114300" distR="114300" simplePos="0" relativeHeight="251713024" behindDoc="0" locked="0" layoutInCell="1" allowOverlap="1" wp14:anchorId="39653FD0" wp14:editId="11E162D9">
                <wp:simplePos x="0" y="0"/>
                <wp:positionH relativeFrom="column">
                  <wp:posOffset>-393065</wp:posOffset>
                </wp:positionH>
                <wp:positionV relativeFrom="paragraph">
                  <wp:posOffset>90805</wp:posOffset>
                </wp:positionV>
                <wp:extent cx="685800" cy="337820"/>
                <wp:effectExtent l="0" t="0" r="254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097DD8" w14:textId="786E1BE8" w:rsidR="00F37FC9" w:rsidRDefault="00F37FC9" w:rsidP="006F51B5">
                            <w:pPr>
                              <w:jc w:val="center"/>
                              <w:rPr>
                                <w:sz w:val="20"/>
                              </w:rPr>
                            </w:pPr>
                            <w:r>
                              <w:rPr>
                                <w:sz w:val="20"/>
                              </w:rPr>
                              <w:t>Num 15-19</w:t>
                            </w:r>
                          </w:p>
                          <w:p w14:paraId="64E320CC" w14:textId="044122D0" w:rsidR="00F37FC9" w:rsidRPr="001269F9" w:rsidRDefault="00F37FC9" w:rsidP="006F51B5">
                            <w:pPr>
                              <w:jc w:val="center"/>
                              <w:rPr>
                                <w:sz w:val="20"/>
                              </w:rPr>
                            </w:pPr>
                            <w:r>
                              <w:rPr>
                                <w:sz w:val="20"/>
                              </w:rPr>
                              <w:t>(25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30.9pt;margin-top:7.15pt;width:54pt;height:26.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tXIXs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JB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" filled="f">
                <v:textbox inset="0,0,0,0">
                  <w:txbxContent>
                    <w:p w14:paraId="05097DD8" w14:textId="786E1BE8" w:rsidR="00F37FC9" w:rsidRDefault="00F37FC9" w:rsidP="006F51B5">
                      <w:pPr>
                        <w:jc w:val="center"/>
                        <w:rPr>
                          <w:sz w:val="20"/>
                        </w:rPr>
                      </w:pPr>
                      <w:r>
                        <w:rPr>
                          <w:sz w:val="20"/>
                        </w:rPr>
                        <w:t>Num 15-19</w:t>
                      </w:r>
                    </w:p>
                    <w:p w14:paraId="64E320CC" w14:textId="044122D0" w:rsidR="00F37FC9" w:rsidRPr="001269F9" w:rsidRDefault="00F37FC9" w:rsidP="006F51B5">
                      <w:pPr>
                        <w:jc w:val="center"/>
                        <w:rPr>
                          <w:sz w:val="20"/>
                        </w:rPr>
                      </w:pPr>
                      <w:r>
                        <w:rPr>
                          <w:sz w:val="20"/>
                        </w:rPr>
                        <w:t>(25 slides)</w:t>
                      </w:r>
                    </w:p>
                  </w:txbxContent>
                </v:textbox>
              </v:shape>
            </w:pict>
          </mc:Fallback>
        </mc:AlternateContent>
      </w:r>
      <w:r w:rsidR="0079039D" w:rsidRPr="006C0394">
        <w:t xml:space="preserve">God judges Israel's unbelief in the wilderness by resisting </w:t>
      </w:r>
      <w:r w:rsidR="0079039D">
        <w:t>his leaders</w:t>
      </w:r>
      <w:r w:rsidR="0079039D" w:rsidRPr="006C0394">
        <w:t xml:space="preserve"> </w:t>
      </w:r>
      <w:r w:rsidR="0079039D">
        <w:t>and teaches about priests</w:t>
      </w:r>
      <w:r w:rsidR="0079039D" w:rsidRPr="006C0394">
        <w:t xml:space="preserve"> </w:t>
      </w:r>
      <w:r w:rsidR="0079039D">
        <w:t>for Israel to</w:t>
      </w:r>
      <w:r w:rsidR="0079039D" w:rsidRPr="006C0394">
        <w:t xml:space="preserve"> respect leaders and </w:t>
      </w:r>
      <w:r w:rsidR="0079039D">
        <w:t>obey the</w:t>
      </w:r>
      <w:r w:rsidR="0079039D" w:rsidRPr="006C0394">
        <w:t xml:space="preserve"> cov</w:t>
      </w:r>
      <w:r w:rsidR="0079039D">
        <w:t>enant</w:t>
      </w:r>
      <w:r w:rsidR="0079039D" w:rsidRPr="006C0394">
        <w:t xml:space="preserve"> for God's nonstop presence</w:t>
      </w:r>
      <w:r w:rsidR="0079039D">
        <w:t xml:space="preserve"> </w:t>
      </w:r>
      <w:r w:rsidR="0079039D" w:rsidRPr="006C0394">
        <w:t>(</w:t>
      </w:r>
      <w:r w:rsidR="0079039D">
        <w:t xml:space="preserve">Num </w:t>
      </w:r>
      <w:r w:rsidR="0079039D" w:rsidRPr="006C0394">
        <w:t>15–19).</w:t>
      </w:r>
    </w:p>
    <w:p w14:paraId="67F448D3" w14:textId="3F21EEAC" w:rsidR="00D24933" w:rsidRPr="006C0394" w:rsidRDefault="00726306" w:rsidP="00D24933">
      <w:pPr>
        <w:pStyle w:val="Heading3"/>
      </w:pPr>
      <w:r w:rsidRPr="00726306">
        <w:rPr>
          <w:noProof/>
          <w:lang w:eastAsia="en-US"/>
        </w:rPr>
        <mc:AlternateContent>
          <mc:Choice Requires="wps">
            <w:drawing>
              <wp:anchor distT="0" distB="0" distL="114300" distR="114300" simplePos="0" relativeHeight="251727360" behindDoc="0" locked="0" layoutInCell="1" allowOverlap="1" wp14:anchorId="19480F52" wp14:editId="5E72C636">
                <wp:simplePos x="0" y="0"/>
                <wp:positionH relativeFrom="column">
                  <wp:posOffset>-393065</wp:posOffset>
                </wp:positionH>
                <wp:positionV relativeFrom="paragraph">
                  <wp:posOffset>39370</wp:posOffset>
                </wp:positionV>
                <wp:extent cx="685800" cy="337820"/>
                <wp:effectExtent l="0" t="0" r="254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07C08B" w14:textId="48BD81A6" w:rsidR="00F37FC9" w:rsidRDefault="00F37FC9" w:rsidP="00726306">
                            <w:pPr>
                              <w:jc w:val="center"/>
                              <w:rPr>
                                <w:sz w:val="20"/>
                              </w:rPr>
                            </w:pPr>
                            <w:r>
                              <w:rPr>
                                <w:sz w:val="20"/>
                              </w:rPr>
                              <w:t>Num 20-21</w:t>
                            </w:r>
                          </w:p>
                          <w:p w14:paraId="29239BCA" w14:textId="561C7018" w:rsidR="00F37FC9" w:rsidRPr="001269F9" w:rsidRDefault="00F37FC9" w:rsidP="00726306">
                            <w:pPr>
                              <w:jc w:val="center"/>
                              <w:rPr>
                                <w:sz w:val="20"/>
                              </w:rPr>
                            </w:pPr>
                            <w:r>
                              <w:rPr>
                                <w:sz w:val="20"/>
                              </w:rPr>
                              <w:t>(13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30.9pt;margin-top:3.1pt;width:54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" filled="f">
                <v:textbox inset="0,0,0,0">
                  <w:txbxContent>
                    <w:p w14:paraId="6907C08B" w14:textId="48BD81A6" w:rsidR="00F37FC9" w:rsidRDefault="00F37FC9" w:rsidP="00726306">
                      <w:pPr>
                        <w:jc w:val="center"/>
                        <w:rPr>
                          <w:sz w:val="20"/>
                        </w:rPr>
                      </w:pPr>
                      <w:r>
                        <w:rPr>
                          <w:sz w:val="20"/>
                        </w:rPr>
                        <w:t>Num 20-21</w:t>
                      </w:r>
                    </w:p>
                    <w:p w14:paraId="29239BCA" w14:textId="561C7018" w:rsidR="00F37FC9" w:rsidRPr="001269F9" w:rsidRDefault="00F37FC9" w:rsidP="00726306">
                      <w:pPr>
                        <w:jc w:val="center"/>
                        <w:rPr>
                          <w:sz w:val="20"/>
                        </w:rPr>
                      </w:pPr>
                      <w:r>
                        <w:rPr>
                          <w:sz w:val="20"/>
                        </w:rPr>
                        <w:t>(13 slides)</w:t>
                      </w:r>
                    </w:p>
                  </w:txbxContent>
                </v:textbox>
              </v:shape>
            </w:pict>
          </mc:Fallback>
        </mc:AlternateContent>
      </w:r>
      <w:r w:rsidR="00D24933">
        <w:t xml:space="preserve">God judges </w:t>
      </w:r>
      <w:r w:rsidR="00D24933" w:rsidRPr="006C0394">
        <w:t xml:space="preserve">Israel's unbelief </w:t>
      </w:r>
      <w:r w:rsidR="00D24933">
        <w:t xml:space="preserve">by complaining </w:t>
      </w:r>
      <w:r w:rsidR="00D24933" w:rsidRPr="006C0394">
        <w:t xml:space="preserve">en route to Moab </w:t>
      </w:r>
      <w:r w:rsidR="00D24933">
        <w:t xml:space="preserve">yet still defeats the </w:t>
      </w:r>
      <w:r w:rsidR="00D24933" w:rsidRPr="006C0394">
        <w:t>Transjordan nations (</w:t>
      </w:r>
      <w:r w:rsidR="00D24933">
        <w:t xml:space="preserve">Num </w:t>
      </w:r>
      <w:r w:rsidR="00D24933" w:rsidRPr="006C0394">
        <w:t>20–21).</w:t>
      </w:r>
    </w:p>
    <w:p w14:paraId="219AC223" w14:textId="10E986AF" w:rsidR="00D24933" w:rsidRPr="006C0394" w:rsidRDefault="00726306" w:rsidP="00D24933">
      <w:pPr>
        <w:pStyle w:val="Heading3"/>
      </w:pPr>
      <w:r w:rsidRPr="00726306">
        <w:rPr>
          <w:noProof/>
          <w:lang w:eastAsia="en-US"/>
        </w:rPr>
        <mc:AlternateContent>
          <mc:Choice Requires="wps">
            <w:drawing>
              <wp:anchor distT="0" distB="0" distL="114300" distR="114300" simplePos="0" relativeHeight="251728384" behindDoc="0" locked="0" layoutInCell="1" allowOverlap="1" wp14:anchorId="67934489" wp14:editId="742AE393">
                <wp:simplePos x="0" y="0"/>
                <wp:positionH relativeFrom="column">
                  <wp:posOffset>-393065</wp:posOffset>
                </wp:positionH>
                <wp:positionV relativeFrom="paragraph">
                  <wp:posOffset>22860</wp:posOffset>
                </wp:positionV>
                <wp:extent cx="685800" cy="337820"/>
                <wp:effectExtent l="0" t="0" r="254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728A6E" w14:textId="1246BFC9" w:rsidR="00F37FC9" w:rsidRDefault="00F37FC9" w:rsidP="00726306">
                            <w:pPr>
                              <w:jc w:val="center"/>
                              <w:rPr>
                                <w:sz w:val="20"/>
                              </w:rPr>
                            </w:pPr>
                            <w:r>
                              <w:rPr>
                                <w:sz w:val="20"/>
                              </w:rPr>
                              <w:t>Num 22-25</w:t>
                            </w:r>
                          </w:p>
                          <w:p w14:paraId="0DEE83E6" w14:textId="3F384275" w:rsidR="00F37FC9" w:rsidRPr="001269F9" w:rsidRDefault="00F37FC9" w:rsidP="00726306">
                            <w:pPr>
                              <w:jc w:val="center"/>
                              <w:rPr>
                                <w:sz w:val="20"/>
                              </w:rPr>
                            </w:pPr>
                            <w:r>
                              <w:rPr>
                                <w:sz w:val="20"/>
                              </w:rPr>
                              <w:t>(17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30.9pt;margin-top:1.8pt;width:54pt;height:26.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pAvX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" filled="f">
                <v:textbox inset="0,0,0,0">
                  <w:txbxContent>
                    <w:p w14:paraId="69728A6E" w14:textId="1246BFC9" w:rsidR="00F37FC9" w:rsidRDefault="00F37FC9" w:rsidP="00726306">
                      <w:pPr>
                        <w:jc w:val="center"/>
                        <w:rPr>
                          <w:sz w:val="20"/>
                        </w:rPr>
                      </w:pPr>
                      <w:r>
                        <w:rPr>
                          <w:sz w:val="20"/>
                        </w:rPr>
                        <w:t>Num 22-25</w:t>
                      </w:r>
                    </w:p>
                    <w:p w14:paraId="0DEE83E6" w14:textId="3F384275" w:rsidR="00F37FC9" w:rsidRPr="001269F9" w:rsidRDefault="00F37FC9" w:rsidP="00726306">
                      <w:pPr>
                        <w:jc w:val="center"/>
                        <w:rPr>
                          <w:sz w:val="20"/>
                        </w:rPr>
                      </w:pPr>
                      <w:r>
                        <w:rPr>
                          <w:sz w:val="20"/>
                        </w:rPr>
                        <w:t>(17 slides)</w:t>
                      </w:r>
                    </w:p>
                  </w:txbxContent>
                </v:textbox>
              </v:shape>
            </w:pict>
          </mc:Fallback>
        </mc:AlternateContent>
      </w:r>
      <w:r w:rsidR="006F51B5" w:rsidRPr="008B1F91">
        <w:rPr>
          <w:rFonts w:cs="Arial"/>
          <w:noProof/>
          <w:lang w:eastAsia="en-US"/>
        </w:rPr>
        <mc:AlternateContent>
          <mc:Choice Requires="wps">
            <w:drawing>
              <wp:anchor distT="0" distB="0" distL="114300" distR="114300" simplePos="0" relativeHeight="251706880" behindDoc="0" locked="0" layoutInCell="1" allowOverlap="1" wp14:anchorId="7974E4CC" wp14:editId="147A5502">
                <wp:simplePos x="0" y="0"/>
                <wp:positionH relativeFrom="column">
                  <wp:posOffset>-393065</wp:posOffset>
                </wp:positionH>
                <wp:positionV relativeFrom="paragraph">
                  <wp:posOffset>436880</wp:posOffset>
                </wp:positionV>
                <wp:extent cx="685800" cy="337820"/>
                <wp:effectExtent l="0" t="0" r="254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011A2F" w14:textId="10A8CA2D" w:rsidR="00F37FC9" w:rsidRDefault="00F37FC9" w:rsidP="006F51B5">
                            <w:pPr>
                              <w:jc w:val="center"/>
                              <w:rPr>
                                <w:sz w:val="20"/>
                              </w:rPr>
                            </w:pPr>
                            <w:r>
                              <w:rPr>
                                <w:sz w:val="20"/>
                              </w:rPr>
                              <w:t>Failures</w:t>
                            </w:r>
                          </w:p>
                          <w:p w14:paraId="62CBDFAC" w14:textId="09239A1D" w:rsidR="00F37FC9" w:rsidRPr="001269F9" w:rsidRDefault="00F37FC9" w:rsidP="00726306">
                            <w:pP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30.9pt;margin-top:34.4pt;width:54pt;height:2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" filled="f">
                <v:textbox inset="0,0,0,0">
                  <w:txbxContent>
                    <w:p w14:paraId="4E011A2F" w14:textId="10A8CA2D" w:rsidR="00F37FC9" w:rsidRDefault="00F37FC9" w:rsidP="006F51B5">
                      <w:pPr>
                        <w:jc w:val="center"/>
                        <w:rPr>
                          <w:sz w:val="20"/>
                        </w:rPr>
                      </w:pPr>
                      <w:r>
                        <w:rPr>
                          <w:sz w:val="20"/>
                        </w:rPr>
                        <w:t>Failures</w:t>
                      </w:r>
                    </w:p>
                    <w:p w14:paraId="62CBDFAC" w14:textId="09239A1D" w:rsidR="00F37FC9" w:rsidRPr="001269F9" w:rsidRDefault="00F37FC9" w:rsidP="00726306">
                      <w:pPr>
                        <w:rPr>
                          <w:sz w:val="20"/>
                        </w:rPr>
                      </w:pPr>
                    </w:p>
                  </w:txbxContent>
                </v:textbox>
              </v:shape>
            </w:pict>
          </mc:Fallback>
        </mc:AlternateContent>
      </w:r>
      <w:r w:rsidR="006F51B5" w:rsidRPr="008B1F91">
        <w:rPr>
          <w:rFonts w:cs="Arial"/>
          <w:noProof/>
          <w:lang w:eastAsia="en-US"/>
        </w:rPr>
        <mc:AlternateContent>
          <mc:Choice Requires="wps">
            <w:drawing>
              <wp:anchor distT="0" distB="0" distL="114300" distR="114300" simplePos="0" relativeHeight="251708928" behindDoc="0" locked="0" layoutInCell="1" allowOverlap="1" wp14:anchorId="76935C52" wp14:editId="6A807E2F">
                <wp:simplePos x="0" y="0"/>
                <wp:positionH relativeFrom="column">
                  <wp:posOffset>-393065</wp:posOffset>
                </wp:positionH>
                <wp:positionV relativeFrom="paragraph">
                  <wp:posOffset>1465580</wp:posOffset>
                </wp:positionV>
                <wp:extent cx="685800" cy="337820"/>
                <wp:effectExtent l="0" t="0" r="254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E103D0" w14:textId="0849C3DD" w:rsidR="00F37FC9" w:rsidRDefault="00F37FC9" w:rsidP="006F51B5">
                            <w:pPr>
                              <w:jc w:val="center"/>
                              <w:rPr>
                                <w:sz w:val="20"/>
                              </w:rPr>
                            </w:pPr>
                            <w:r>
                              <w:rPr>
                                <w:sz w:val="20"/>
                              </w:rPr>
                              <w:t>Transition</w:t>
                            </w:r>
                          </w:p>
                          <w:p w14:paraId="64AE2837" w14:textId="10EBAEC2" w:rsidR="00F37FC9" w:rsidRPr="001269F9" w:rsidRDefault="00F37FC9" w:rsidP="006F51B5">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30.9pt;margin-top:115.4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" filled="f">
                <v:textbox inset="0,0,0,0">
                  <w:txbxContent>
                    <w:p w14:paraId="40E103D0" w14:textId="0849C3DD" w:rsidR="00F37FC9" w:rsidRDefault="00F37FC9" w:rsidP="006F51B5">
                      <w:pPr>
                        <w:jc w:val="center"/>
                        <w:rPr>
                          <w:sz w:val="20"/>
                        </w:rPr>
                      </w:pPr>
                      <w:r>
                        <w:rPr>
                          <w:sz w:val="20"/>
                        </w:rPr>
                        <w:t>Transition</w:t>
                      </w:r>
                    </w:p>
                    <w:p w14:paraId="64AE2837" w14:textId="10EBAEC2" w:rsidR="00F37FC9" w:rsidRPr="001269F9" w:rsidRDefault="00F37FC9" w:rsidP="006F51B5">
                      <w:pPr>
                        <w:jc w:val="center"/>
                        <w:rPr>
                          <w:sz w:val="20"/>
                        </w:rPr>
                      </w:pPr>
                      <w:r>
                        <w:rPr>
                          <w:sz w:val="20"/>
                        </w:rPr>
                        <w:t>(3 slides)</w:t>
                      </w:r>
                    </w:p>
                  </w:txbxContent>
                </v:textbox>
              </v:shape>
            </w:pict>
          </mc:Fallback>
        </mc:AlternateContent>
      </w:r>
      <w:r w:rsidR="00D24933">
        <w:t>God judges</w:t>
      </w:r>
      <w:r w:rsidR="00D24933" w:rsidRPr="006C0394">
        <w:t xml:space="preserve"> </w:t>
      </w:r>
      <w:r w:rsidR="00D24933">
        <w:t>Israel’s</w:t>
      </w:r>
      <w:r w:rsidR="00D24933" w:rsidRPr="006C0394">
        <w:t xml:space="preserve"> sexual idolatry </w:t>
      </w:r>
      <w:r w:rsidR="00D24933">
        <w:t xml:space="preserve">at </w:t>
      </w:r>
      <w:r w:rsidR="00D24933" w:rsidRPr="006C0394">
        <w:t xml:space="preserve">Moab </w:t>
      </w:r>
      <w:r w:rsidR="00D24933">
        <w:t xml:space="preserve">but still gives </w:t>
      </w:r>
      <w:r w:rsidR="00D24933" w:rsidRPr="006C0394">
        <w:t xml:space="preserve">undeserved blessing </w:t>
      </w:r>
      <w:r w:rsidR="00D24933">
        <w:t>through Balaam</w:t>
      </w:r>
      <w:r w:rsidR="00D24933" w:rsidRPr="006C0394">
        <w:t xml:space="preserve"> (</w:t>
      </w:r>
      <w:r w:rsidR="00D24933">
        <w:t xml:space="preserve">Num </w:t>
      </w:r>
      <w:r w:rsidR="00D24933" w:rsidRPr="006C0394">
        <w:t>22–25).</w:t>
      </w:r>
    </w:p>
    <w:p w14:paraId="70AF2242" w14:textId="77777777" w:rsidR="0079039D" w:rsidRDefault="0079039D" w:rsidP="0079039D">
      <w:pPr>
        <w:pStyle w:val="Heading2"/>
      </w:pPr>
      <w:r>
        <w:t>God instructs us through the failures of others.</w:t>
      </w:r>
    </w:p>
    <w:p w14:paraId="7B26D276" w14:textId="69E0A756" w:rsidR="00891A8E" w:rsidRDefault="00726306" w:rsidP="00891A8E">
      <w:pPr>
        <w:pStyle w:val="Heading3"/>
      </w:pPr>
      <w:r w:rsidRPr="008B1F91">
        <w:rPr>
          <w:rFonts w:cs="Arial"/>
          <w:noProof/>
          <w:lang w:eastAsia="en-US"/>
        </w:rPr>
        <mc:AlternateContent>
          <mc:Choice Requires="wps">
            <w:drawing>
              <wp:anchor distT="0" distB="0" distL="114300" distR="114300" simplePos="0" relativeHeight="251707904" behindDoc="0" locked="0" layoutInCell="1" allowOverlap="1" wp14:anchorId="341BDA9C" wp14:editId="32FCBA88">
                <wp:simplePos x="0" y="0"/>
                <wp:positionH relativeFrom="column">
                  <wp:posOffset>-393065</wp:posOffset>
                </wp:positionH>
                <wp:positionV relativeFrom="paragraph">
                  <wp:posOffset>19685</wp:posOffset>
                </wp:positionV>
                <wp:extent cx="685800" cy="337820"/>
                <wp:effectExtent l="0" t="0" r="254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DB717E" w14:textId="19C4A651" w:rsidR="00F37FC9" w:rsidRDefault="00F37FC9" w:rsidP="006F51B5">
                            <w:pPr>
                              <w:jc w:val="center"/>
                              <w:rPr>
                                <w:sz w:val="20"/>
                              </w:rPr>
                            </w:pPr>
                            <w:r>
                              <w:rPr>
                                <w:sz w:val="20"/>
                              </w:rPr>
                              <w:t>Parenting</w:t>
                            </w:r>
                          </w:p>
                          <w:p w14:paraId="5167E4E3" w14:textId="282D40B4" w:rsidR="00F37FC9" w:rsidRPr="001269F9" w:rsidRDefault="00F37FC9" w:rsidP="006F51B5">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0.9pt;margin-top:1.55pt;width:54pt;height:26.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" filled="f">
                <v:textbox inset="0,0,0,0">
                  <w:txbxContent>
                    <w:p w14:paraId="58DB717E" w14:textId="19C4A651" w:rsidR="00F37FC9" w:rsidRDefault="00F37FC9" w:rsidP="006F51B5">
                      <w:pPr>
                        <w:jc w:val="center"/>
                        <w:rPr>
                          <w:sz w:val="20"/>
                        </w:rPr>
                      </w:pPr>
                      <w:r>
                        <w:rPr>
                          <w:sz w:val="20"/>
                        </w:rPr>
                        <w:t>Parenting</w:t>
                      </w:r>
                    </w:p>
                    <w:p w14:paraId="5167E4E3" w14:textId="282D40B4" w:rsidR="00F37FC9" w:rsidRPr="001269F9" w:rsidRDefault="00F37FC9" w:rsidP="006F51B5">
                      <w:pPr>
                        <w:jc w:val="center"/>
                        <w:rPr>
                          <w:sz w:val="20"/>
                        </w:rPr>
                      </w:pPr>
                      <w:r>
                        <w:rPr>
                          <w:sz w:val="20"/>
                        </w:rPr>
                        <w:t>(2 slides)</w:t>
                      </w:r>
                    </w:p>
                  </w:txbxContent>
                </v:textbox>
              </v:shape>
            </w:pict>
          </mc:Fallback>
        </mc:AlternateContent>
      </w:r>
      <w:r>
        <w:t>Sometimes marriages fail so that the grandparents end up raising their grandchildren</w:t>
      </w:r>
      <w:r w:rsidR="002D09FB">
        <w:t>.</w:t>
      </w:r>
    </w:p>
    <w:p w14:paraId="1FA311DE" w14:textId="2E6FD017" w:rsidR="002D09FB" w:rsidRPr="006C0394" w:rsidRDefault="00726306" w:rsidP="00891A8E">
      <w:pPr>
        <w:pStyle w:val="Heading3"/>
      </w:pPr>
      <w:r w:rsidRPr="008B1F91">
        <w:rPr>
          <w:rFonts w:cs="Arial"/>
          <w:noProof/>
          <w:lang w:eastAsia="en-US"/>
        </w:rPr>
        <mc:AlternateContent>
          <mc:Choice Requires="wps">
            <w:drawing>
              <wp:anchor distT="0" distB="0" distL="114300" distR="114300" simplePos="0" relativeHeight="251732480" behindDoc="0" locked="0" layoutInCell="1" allowOverlap="1" wp14:anchorId="128EC545" wp14:editId="0A32A36A">
                <wp:simplePos x="0" y="0"/>
                <wp:positionH relativeFrom="column">
                  <wp:posOffset>-393065</wp:posOffset>
                </wp:positionH>
                <wp:positionV relativeFrom="paragraph">
                  <wp:posOffset>49530</wp:posOffset>
                </wp:positionV>
                <wp:extent cx="685800" cy="337820"/>
                <wp:effectExtent l="0" t="0" r="254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FA73BE" w14:textId="47128DEC" w:rsidR="00F37FC9" w:rsidRDefault="00F37FC9" w:rsidP="006F51B5">
                            <w:pPr>
                              <w:jc w:val="center"/>
                              <w:rPr>
                                <w:sz w:val="20"/>
                              </w:rPr>
                            </w:pPr>
                            <w:r>
                              <w:rPr>
                                <w:sz w:val="20"/>
                              </w:rPr>
                              <w:t>Discipline</w:t>
                            </w:r>
                          </w:p>
                          <w:p w14:paraId="35370841" w14:textId="2004C1BC" w:rsidR="00F37FC9" w:rsidRPr="001269F9" w:rsidRDefault="00F37FC9" w:rsidP="006F51B5">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30.9pt;margin-top:3.9pt;width:54pt;height:26.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" filled="f">
                <v:textbox inset="0,0,0,0">
                  <w:txbxContent>
                    <w:p w14:paraId="3AFA73BE" w14:textId="47128DEC" w:rsidR="00F37FC9" w:rsidRDefault="00F37FC9" w:rsidP="006F51B5">
                      <w:pPr>
                        <w:jc w:val="center"/>
                        <w:rPr>
                          <w:sz w:val="20"/>
                        </w:rPr>
                      </w:pPr>
                      <w:r>
                        <w:rPr>
                          <w:sz w:val="20"/>
                        </w:rPr>
                        <w:t>Discipline</w:t>
                      </w:r>
                    </w:p>
                    <w:p w14:paraId="35370841" w14:textId="2004C1BC" w:rsidR="00F37FC9" w:rsidRPr="001269F9" w:rsidRDefault="00F37FC9" w:rsidP="006F51B5">
                      <w:pPr>
                        <w:jc w:val="center"/>
                        <w:rPr>
                          <w:sz w:val="20"/>
                        </w:rPr>
                      </w:pPr>
                      <w:r>
                        <w:rPr>
                          <w:sz w:val="20"/>
                        </w:rPr>
                        <w:t>(5 slides)</w:t>
                      </w:r>
                    </w:p>
                  </w:txbxContent>
                </v:textbox>
              </v:shape>
            </w:pict>
          </mc:Fallback>
        </mc:AlternateContent>
      </w:r>
      <w:r w:rsidR="00A50E0B">
        <w:t xml:space="preserve">Numbers depicts </w:t>
      </w:r>
      <w:r w:rsidR="0062787B">
        <w:t>the</w:t>
      </w:r>
      <w:r w:rsidR="00A50E0B">
        <w:t xml:space="preserve"> journey </w:t>
      </w:r>
      <w:r w:rsidR="0062787B">
        <w:t>of</w:t>
      </w:r>
      <w:r w:rsidR="00A50E0B">
        <w:t xml:space="preserve"> our own growth in sanctification.</w:t>
      </w:r>
    </w:p>
    <w:p w14:paraId="72001B48" w14:textId="77777777" w:rsidR="00726306" w:rsidRDefault="00726306" w:rsidP="0079039D">
      <w:pPr>
        <w:rPr>
          <w:rFonts w:cs="Arial"/>
        </w:rPr>
      </w:pPr>
    </w:p>
    <w:p w14:paraId="09C2344B" w14:textId="77777777" w:rsidR="0079039D" w:rsidRPr="00FD7B79" w:rsidRDefault="0079039D" w:rsidP="0079039D">
      <w:pPr>
        <w:rPr>
          <w:rFonts w:cs="Arial"/>
        </w:rPr>
      </w:pPr>
      <w:r w:rsidRPr="00FD7B79">
        <w:rPr>
          <w:rFonts w:cs="Arial"/>
        </w:rPr>
        <w:t>(</w:t>
      </w:r>
      <w:r>
        <w:rPr>
          <w:rFonts w:cs="Arial"/>
        </w:rPr>
        <w:t>What’s the third way God prepares us to serve him?</w:t>
      </w:r>
      <w:r w:rsidRPr="00FD7B79">
        <w:rPr>
          <w:rFonts w:cs="Arial"/>
        </w:rPr>
        <w:t>)</w:t>
      </w:r>
    </w:p>
    <w:p w14:paraId="7A5CCD87" w14:textId="20F4B1CB" w:rsidR="0079039D" w:rsidRDefault="008D1F37" w:rsidP="0079039D">
      <w:pPr>
        <w:pStyle w:val="Heading1"/>
        <w:ind w:left="284" w:hanging="284"/>
      </w:pPr>
      <w:r w:rsidRPr="008B1F91">
        <w:rPr>
          <w:rFonts w:cs="Arial"/>
          <w:noProof/>
          <w:lang w:eastAsia="en-US"/>
        </w:rPr>
        <mc:AlternateContent>
          <mc:Choice Requires="wps">
            <w:drawing>
              <wp:anchor distT="0" distB="0" distL="114300" distR="114300" simplePos="0" relativeHeight="251702784" behindDoc="0" locked="0" layoutInCell="1" allowOverlap="1" wp14:anchorId="37192AC0" wp14:editId="33E96D35">
                <wp:simplePos x="0" y="0"/>
                <wp:positionH relativeFrom="column">
                  <wp:posOffset>-393065</wp:posOffset>
                </wp:positionH>
                <wp:positionV relativeFrom="paragraph">
                  <wp:posOffset>101600</wp:posOffset>
                </wp:positionV>
                <wp:extent cx="685800" cy="337820"/>
                <wp:effectExtent l="0" t="0" r="254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473A40" w14:textId="71E7653E" w:rsidR="00F37FC9" w:rsidRPr="001269F9" w:rsidRDefault="00F37FC9" w:rsidP="006F51B5">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30.9pt;margin-top:8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" filled="f">
                <v:textbox inset="0,0,0,0">
                  <w:txbxContent>
                    <w:p w14:paraId="58473A40" w14:textId="71E7653E" w:rsidR="00F37FC9" w:rsidRPr="001269F9" w:rsidRDefault="00F37FC9" w:rsidP="006F51B5">
                      <w:pPr>
                        <w:jc w:val="center"/>
                        <w:rPr>
                          <w:sz w:val="20"/>
                        </w:rPr>
                      </w:pPr>
                      <w:r>
                        <w:rPr>
                          <w:sz w:val="20"/>
                        </w:rPr>
                        <w:t>MP</w:t>
                      </w:r>
                    </w:p>
                  </w:txbxContent>
                </v:textbox>
              </v:shape>
            </w:pict>
          </mc:Fallback>
        </mc:AlternateContent>
      </w:r>
      <w:r w:rsidR="0079039D" w:rsidRPr="00505D4E">
        <w:t xml:space="preserve">III. </w:t>
      </w:r>
      <w:r w:rsidR="0079039D">
        <w:t xml:space="preserve">God </w:t>
      </w:r>
      <w:r w:rsidR="0079039D" w:rsidRPr="00BF695C">
        <w:rPr>
          <w:u w:val="single"/>
        </w:rPr>
        <w:t>rewards</w:t>
      </w:r>
      <w:r w:rsidR="0079039D">
        <w:t xml:space="preserve"> </w:t>
      </w:r>
      <w:r w:rsidR="005F7D43">
        <w:t xml:space="preserve">our </w:t>
      </w:r>
      <w:r w:rsidR="0079039D">
        <w:t>faithfulness</w:t>
      </w:r>
      <w:r w:rsidR="008F1BE9">
        <w:t xml:space="preserve"> </w:t>
      </w:r>
      <w:r w:rsidR="008F1BE9" w:rsidRPr="00505D4E">
        <w:t>(Num 26–36</w:t>
      </w:r>
      <w:r w:rsidR="008F1BE9">
        <w:t>)</w:t>
      </w:r>
      <w:bookmarkStart w:id="0" w:name="_GoBack"/>
      <w:bookmarkEnd w:id="0"/>
      <w:r w:rsidR="0079039D">
        <w:t>.</w:t>
      </w:r>
    </w:p>
    <w:p w14:paraId="55459B4B" w14:textId="07BF3C54" w:rsidR="0079039D" w:rsidRPr="00FD7B79" w:rsidRDefault="0079039D" w:rsidP="0079039D">
      <w:pPr>
        <w:ind w:left="426"/>
        <w:rPr>
          <w:rFonts w:cs="Arial"/>
        </w:rPr>
      </w:pPr>
      <w:r w:rsidRPr="00FD7B79">
        <w:rPr>
          <w:rFonts w:cs="Arial"/>
        </w:rPr>
        <w:t>[</w:t>
      </w:r>
      <w:r w:rsidR="003C3784">
        <w:rPr>
          <w:rFonts w:cs="Arial"/>
        </w:rPr>
        <w:t>The L</w:t>
      </w:r>
      <w:r w:rsidR="003C3784" w:rsidRPr="003C3784">
        <w:rPr>
          <w:rFonts w:cs="Arial"/>
          <w:sz w:val="20"/>
        </w:rPr>
        <w:t>ORD</w:t>
      </w:r>
      <w:r w:rsidR="003C3784">
        <w:rPr>
          <w:rFonts w:cs="Arial"/>
        </w:rPr>
        <w:t xml:space="preserve"> will </w:t>
      </w:r>
      <w:r w:rsidR="005F7D43">
        <w:rPr>
          <w:rFonts w:cs="Arial"/>
        </w:rPr>
        <w:t>return to us far more than we ever gave him in</w:t>
      </w:r>
      <w:r w:rsidR="003C3784">
        <w:rPr>
          <w:rFonts w:cs="Arial"/>
        </w:rPr>
        <w:t xml:space="preserve"> our service</w:t>
      </w:r>
      <w:r w:rsidRPr="00FD7B79">
        <w:rPr>
          <w:rFonts w:cs="Arial"/>
        </w:rPr>
        <w:t>.]</w:t>
      </w:r>
    </w:p>
    <w:p w14:paraId="6A6371C6" w14:textId="615BA625" w:rsidR="0079039D" w:rsidRPr="00505D4E" w:rsidRDefault="006F51B5" w:rsidP="0079039D">
      <w:pPr>
        <w:pStyle w:val="Heading2"/>
      </w:pPr>
      <w:r w:rsidRPr="008B1F91">
        <w:rPr>
          <w:rFonts w:cs="Arial"/>
          <w:noProof/>
          <w:lang w:eastAsia="en-US"/>
        </w:rPr>
        <mc:AlternateContent>
          <mc:Choice Requires="wps">
            <w:drawing>
              <wp:anchor distT="0" distB="0" distL="114300" distR="114300" simplePos="0" relativeHeight="251703808" behindDoc="0" locked="0" layoutInCell="1" allowOverlap="1" wp14:anchorId="54DC614D" wp14:editId="3BE4D5B1">
                <wp:simplePos x="0" y="0"/>
                <wp:positionH relativeFrom="column">
                  <wp:posOffset>-393065</wp:posOffset>
                </wp:positionH>
                <wp:positionV relativeFrom="paragraph">
                  <wp:posOffset>46990</wp:posOffset>
                </wp:positionV>
                <wp:extent cx="685800" cy="337820"/>
                <wp:effectExtent l="0" t="0" r="254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0E04F4" w14:textId="3A2A70ED" w:rsidR="00F37FC9" w:rsidRDefault="00F37FC9" w:rsidP="00386F46">
                            <w:pPr>
                              <w:jc w:val="center"/>
                              <w:rPr>
                                <w:sz w:val="20"/>
                              </w:rPr>
                            </w:pPr>
                            <w:r>
                              <w:rPr>
                                <w:sz w:val="20"/>
                              </w:rPr>
                              <w:t>Num 26-27</w:t>
                            </w:r>
                          </w:p>
                          <w:p w14:paraId="6D5D9502" w14:textId="093B100A" w:rsidR="00F37FC9" w:rsidRPr="001269F9" w:rsidRDefault="00F37FC9" w:rsidP="00386F46">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0.9pt;margin-top:3.7pt;width:54pt;height:2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wRXw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xH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" filled="f">
                <v:textbox inset="0,0,0,0">
                  <w:txbxContent>
                    <w:p w14:paraId="320E04F4" w14:textId="3A2A70ED" w:rsidR="00F37FC9" w:rsidRDefault="00F37FC9" w:rsidP="00386F46">
                      <w:pPr>
                        <w:jc w:val="center"/>
                        <w:rPr>
                          <w:sz w:val="20"/>
                        </w:rPr>
                      </w:pPr>
                      <w:r>
                        <w:rPr>
                          <w:sz w:val="20"/>
                        </w:rPr>
                        <w:t>Num 26-27</w:t>
                      </w:r>
                    </w:p>
                    <w:p w14:paraId="6D5D9502" w14:textId="093B100A" w:rsidR="00F37FC9" w:rsidRPr="001269F9" w:rsidRDefault="00F37FC9" w:rsidP="00386F46">
                      <w:pPr>
                        <w:jc w:val="center"/>
                        <w:rPr>
                          <w:sz w:val="20"/>
                        </w:rPr>
                      </w:pPr>
                      <w:r>
                        <w:rPr>
                          <w:sz w:val="20"/>
                        </w:rPr>
                        <w:t>(8 slides)</w:t>
                      </w:r>
                    </w:p>
                  </w:txbxContent>
                </v:textbox>
              </v:shape>
            </w:pict>
          </mc:Fallback>
        </mc:AlternateContent>
      </w:r>
      <w:r w:rsidR="0079039D" w:rsidRPr="00505D4E">
        <w:t xml:space="preserve">God </w:t>
      </w:r>
      <w:r w:rsidR="0079039D">
        <w:t>organized</w:t>
      </w:r>
      <w:r w:rsidR="0079039D" w:rsidRPr="00505D4E">
        <w:t xml:space="preserve"> the </w:t>
      </w:r>
      <w:r w:rsidR="0079039D" w:rsidRPr="00B0560A">
        <w:t>believing</w:t>
      </w:r>
      <w:r w:rsidR="0079039D" w:rsidRPr="00505D4E">
        <w:t xml:space="preserve"> new generation (Num 26–36; </w:t>
      </w:r>
      <w:r w:rsidR="0079039D">
        <w:t>5 months</w:t>
      </w:r>
      <w:r w:rsidR="0079039D" w:rsidRPr="00505D4E">
        <w:t xml:space="preserve"> near Moab).</w:t>
      </w:r>
    </w:p>
    <w:p w14:paraId="0410977E" w14:textId="4D17CBD6" w:rsidR="0079039D" w:rsidRPr="006C0394" w:rsidRDefault="0079039D" w:rsidP="0079039D">
      <w:pPr>
        <w:pStyle w:val="Heading3"/>
      </w:pPr>
      <w:r w:rsidRPr="006C0394">
        <w:t xml:space="preserve">God </w:t>
      </w:r>
      <w:r>
        <w:t>provides</w:t>
      </w:r>
      <w:r w:rsidRPr="006C0394">
        <w:t xml:space="preserve"> for the new generation to inherit the </w:t>
      </w:r>
      <w:r>
        <w:t xml:space="preserve">land by reorganizing them in </w:t>
      </w:r>
      <w:r w:rsidRPr="006C0394">
        <w:t>a new census, new law of inheritance, and new leader</w:t>
      </w:r>
      <w:r>
        <w:t xml:space="preserve"> </w:t>
      </w:r>
      <w:r w:rsidRPr="006C0394">
        <w:t>(</w:t>
      </w:r>
      <w:r>
        <w:t xml:space="preserve">Num </w:t>
      </w:r>
      <w:r w:rsidRPr="006C0394">
        <w:t>26–27).</w:t>
      </w:r>
    </w:p>
    <w:p w14:paraId="0B907918" w14:textId="31EE0801" w:rsidR="0079039D" w:rsidRPr="006C0394" w:rsidRDefault="00386F46" w:rsidP="0079039D">
      <w:pPr>
        <w:pStyle w:val="Heading3"/>
      </w:pPr>
      <w:r w:rsidRPr="008B1F91">
        <w:rPr>
          <w:rFonts w:cs="Arial"/>
          <w:noProof/>
          <w:lang w:eastAsia="en-US"/>
        </w:rPr>
        <mc:AlternateContent>
          <mc:Choice Requires="wps">
            <w:drawing>
              <wp:anchor distT="0" distB="0" distL="114300" distR="114300" simplePos="0" relativeHeight="251734528" behindDoc="0" locked="0" layoutInCell="1" allowOverlap="1" wp14:anchorId="1B74BC32" wp14:editId="3988316C">
                <wp:simplePos x="0" y="0"/>
                <wp:positionH relativeFrom="column">
                  <wp:posOffset>-393065</wp:posOffset>
                </wp:positionH>
                <wp:positionV relativeFrom="paragraph">
                  <wp:posOffset>122555</wp:posOffset>
                </wp:positionV>
                <wp:extent cx="685800" cy="337820"/>
                <wp:effectExtent l="0" t="0" r="254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BA885B" w14:textId="1DA07EEC" w:rsidR="00F37FC9" w:rsidRDefault="00F37FC9" w:rsidP="006F51B5">
                            <w:pPr>
                              <w:jc w:val="center"/>
                              <w:rPr>
                                <w:sz w:val="20"/>
                              </w:rPr>
                            </w:pPr>
                            <w:r>
                              <w:rPr>
                                <w:sz w:val="20"/>
                              </w:rPr>
                              <w:t>Num 28-30</w:t>
                            </w:r>
                          </w:p>
                          <w:p w14:paraId="5EA93D46" w14:textId="3131EB11" w:rsidR="00F37FC9" w:rsidRPr="001269F9" w:rsidRDefault="00F37FC9" w:rsidP="006F51B5">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30.9pt;margin-top:9.65pt;width:54pt;height:26.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" filled="f">
                <v:textbox inset="0,0,0,0">
                  <w:txbxContent>
                    <w:p w14:paraId="3DBA885B" w14:textId="1DA07EEC" w:rsidR="00F37FC9" w:rsidRDefault="00F37FC9" w:rsidP="006F51B5">
                      <w:pPr>
                        <w:jc w:val="center"/>
                        <w:rPr>
                          <w:sz w:val="20"/>
                        </w:rPr>
                      </w:pPr>
                      <w:r>
                        <w:rPr>
                          <w:sz w:val="20"/>
                        </w:rPr>
                        <w:t>Num 28-30</w:t>
                      </w:r>
                    </w:p>
                    <w:p w14:paraId="5EA93D46" w14:textId="3131EB11" w:rsidR="00F37FC9" w:rsidRPr="001269F9" w:rsidRDefault="00F37FC9" w:rsidP="006F51B5">
                      <w:pPr>
                        <w:jc w:val="center"/>
                        <w:rPr>
                          <w:sz w:val="20"/>
                        </w:rPr>
                      </w:pPr>
                      <w:r>
                        <w:rPr>
                          <w:sz w:val="20"/>
                        </w:rPr>
                        <w:t>(6 slides)</w:t>
                      </w:r>
                    </w:p>
                  </w:txbxContent>
                </v:textbox>
              </v:shape>
            </w:pict>
          </mc:Fallback>
        </mc:AlternateContent>
      </w:r>
      <w:r w:rsidR="0079039D">
        <w:t>The</w:t>
      </w:r>
      <w:r w:rsidR="0079039D" w:rsidRPr="006C0394">
        <w:t xml:space="preserve"> rules </w:t>
      </w:r>
      <w:r w:rsidR="0079039D">
        <w:t>on</w:t>
      </w:r>
      <w:r w:rsidR="0079039D" w:rsidRPr="006C0394">
        <w:t xml:space="preserve"> offerings and vows sanctify the new generation to worship </w:t>
      </w:r>
      <w:r w:rsidR="0079039D">
        <w:t xml:space="preserve">God </w:t>
      </w:r>
      <w:r w:rsidR="0079039D" w:rsidRPr="006C0394">
        <w:t>(</w:t>
      </w:r>
      <w:r w:rsidR="0079039D">
        <w:t xml:space="preserve">Num </w:t>
      </w:r>
      <w:r w:rsidR="0079039D" w:rsidRPr="006C0394">
        <w:t>28–30).</w:t>
      </w:r>
    </w:p>
    <w:p w14:paraId="408249A9" w14:textId="13B5E5A8" w:rsidR="0079039D" w:rsidRPr="006C0394" w:rsidRDefault="00386F46" w:rsidP="0079039D">
      <w:pPr>
        <w:pStyle w:val="Heading3"/>
      </w:pPr>
      <w:r w:rsidRPr="008B1F91">
        <w:rPr>
          <w:rFonts w:cs="Arial"/>
          <w:noProof/>
          <w:lang w:eastAsia="en-US"/>
        </w:rPr>
        <mc:AlternateContent>
          <mc:Choice Requires="wps">
            <w:drawing>
              <wp:anchor distT="0" distB="0" distL="114300" distR="114300" simplePos="0" relativeHeight="251704832" behindDoc="0" locked="0" layoutInCell="1" allowOverlap="1" wp14:anchorId="465C11DB" wp14:editId="38DCBDB9">
                <wp:simplePos x="0" y="0"/>
                <wp:positionH relativeFrom="column">
                  <wp:posOffset>-393065</wp:posOffset>
                </wp:positionH>
                <wp:positionV relativeFrom="paragraph">
                  <wp:posOffset>10795</wp:posOffset>
                </wp:positionV>
                <wp:extent cx="685800" cy="337820"/>
                <wp:effectExtent l="0" t="0" r="254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8BFF1A" w14:textId="6F91540E" w:rsidR="00F37FC9" w:rsidRDefault="00F37FC9" w:rsidP="006F51B5">
                            <w:pPr>
                              <w:jc w:val="center"/>
                              <w:rPr>
                                <w:sz w:val="20"/>
                              </w:rPr>
                            </w:pPr>
                            <w:r>
                              <w:rPr>
                                <w:sz w:val="20"/>
                              </w:rPr>
                              <w:t>Num 31-36</w:t>
                            </w:r>
                          </w:p>
                          <w:p w14:paraId="1B784239" w14:textId="355284A3" w:rsidR="00F37FC9" w:rsidRPr="001269F9" w:rsidRDefault="00F37FC9" w:rsidP="006F51B5">
                            <w:pPr>
                              <w:jc w:val="center"/>
                              <w:rPr>
                                <w:sz w:val="20"/>
                              </w:rPr>
                            </w:pPr>
                            <w:r>
                              <w:rPr>
                                <w:sz w:val="20"/>
                              </w:rPr>
                              <w:t>(19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30.9pt;margin-top:.85pt;width:54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" filled="f">
                <v:textbox inset="0,0,0,0">
                  <w:txbxContent>
                    <w:p w14:paraId="718BFF1A" w14:textId="6F91540E" w:rsidR="00F37FC9" w:rsidRDefault="00F37FC9" w:rsidP="006F51B5">
                      <w:pPr>
                        <w:jc w:val="center"/>
                        <w:rPr>
                          <w:sz w:val="20"/>
                        </w:rPr>
                      </w:pPr>
                      <w:r>
                        <w:rPr>
                          <w:sz w:val="20"/>
                        </w:rPr>
                        <w:t>Num 31-36</w:t>
                      </w:r>
                    </w:p>
                    <w:p w14:paraId="1B784239" w14:textId="355284A3" w:rsidR="00F37FC9" w:rsidRPr="001269F9" w:rsidRDefault="00F37FC9" w:rsidP="006F51B5">
                      <w:pPr>
                        <w:jc w:val="center"/>
                        <w:rPr>
                          <w:sz w:val="20"/>
                        </w:rPr>
                      </w:pPr>
                      <w:r>
                        <w:rPr>
                          <w:sz w:val="20"/>
                        </w:rPr>
                        <w:t>(19 slides)</w:t>
                      </w:r>
                    </w:p>
                  </w:txbxContent>
                </v:textbox>
              </v:shape>
            </w:pict>
          </mc:Fallback>
        </mc:AlternateContent>
      </w:r>
      <w:r w:rsidR="0079039D">
        <w:t>God defeats the</w:t>
      </w:r>
      <w:r w:rsidR="0079039D" w:rsidRPr="006C0394">
        <w:t xml:space="preserve"> Transjordan, </w:t>
      </w:r>
      <w:r w:rsidR="0079039D">
        <w:t>summarizes his</w:t>
      </w:r>
      <w:r w:rsidR="0079039D" w:rsidRPr="006C0394">
        <w:t xml:space="preserve"> wilderness gui</w:t>
      </w:r>
      <w:r w:rsidR="0079039D">
        <w:t>dance</w:t>
      </w:r>
      <w:r w:rsidR="0079039D" w:rsidRPr="006C0394">
        <w:t>, and</w:t>
      </w:r>
      <w:r w:rsidR="0079039D">
        <w:t xml:space="preserve"> defines land</w:t>
      </w:r>
      <w:r w:rsidR="0079039D" w:rsidRPr="006C0394">
        <w:t xml:space="preserve"> </w:t>
      </w:r>
      <w:r w:rsidR="0079039D">
        <w:t>boundaries to prepare</w:t>
      </w:r>
      <w:r w:rsidR="0079039D" w:rsidRPr="006C0394">
        <w:t xml:space="preserve"> </w:t>
      </w:r>
      <w:r w:rsidR="0079039D">
        <w:t xml:space="preserve">Israel to enter Canaan </w:t>
      </w:r>
      <w:r w:rsidR="0079039D" w:rsidRPr="006C0394">
        <w:t>(</w:t>
      </w:r>
      <w:r w:rsidR="0079039D">
        <w:t xml:space="preserve">Num </w:t>
      </w:r>
      <w:r w:rsidR="0079039D" w:rsidRPr="006C0394">
        <w:t>31–36).</w:t>
      </w:r>
    </w:p>
    <w:p w14:paraId="6150BE38" w14:textId="7FEE4D8C" w:rsidR="0079039D" w:rsidRDefault="00386F46" w:rsidP="0079039D">
      <w:pPr>
        <w:pStyle w:val="Heading2"/>
        <w:rPr>
          <w:rFonts w:cs="Arial"/>
        </w:rPr>
      </w:pPr>
      <w:r w:rsidRPr="008B1F91">
        <w:rPr>
          <w:rFonts w:cs="Arial"/>
          <w:noProof/>
          <w:lang w:eastAsia="en-US"/>
        </w:rPr>
        <mc:AlternateContent>
          <mc:Choice Requires="wps">
            <w:drawing>
              <wp:anchor distT="0" distB="0" distL="114300" distR="114300" simplePos="0" relativeHeight="251695616" behindDoc="0" locked="0" layoutInCell="1" allowOverlap="1" wp14:anchorId="0F0E5337" wp14:editId="562C9518">
                <wp:simplePos x="0" y="0"/>
                <wp:positionH relativeFrom="column">
                  <wp:posOffset>-393065</wp:posOffset>
                </wp:positionH>
                <wp:positionV relativeFrom="paragraph">
                  <wp:posOffset>103505</wp:posOffset>
                </wp:positionV>
                <wp:extent cx="685800" cy="337820"/>
                <wp:effectExtent l="0" t="0" r="254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BD88BA" w14:textId="458F57B0" w:rsidR="00F37FC9" w:rsidRPr="001269F9" w:rsidRDefault="00F37FC9" w:rsidP="006F51B5">
                            <w:pPr>
                              <w:jc w:val="center"/>
                              <w:rPr>
                                <w:sz w:val="20"/>
                              </w:rPr>
                            </w:pPr>
                            <w:r>
                              <w:rPr>
                                <w:sz w:val="20"/>
                              </w:rPr>
                              <w:t>Continue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30.9pt;margin-top:8.15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B773w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" filled="f">
                <v:textbox inset="0,0,0,0">
                  <w:txbxContent>
                    <w:p w14:paraId="75BD88BA" w14:textId="458F57B0" w:rsidR="00F37FC9" w:rsidRPr="001269F9" w:rsidRDefault="00F37FC9" w:rsidP="006F51B5">
                      <w:pPr>
                        <w:jc w:val="center"/>
                        <w:rPr>
                          <w:sz w:val="20"/>
                        </w:rPr>
                      </w:pPr>
                      <w:r>
                        <w:rPr>
                          <w:sz w:val="20"/>
                        </w:rPr>
                        <w:t>Continue</w:t>
                      </w:r>
                    </w:p>
                  </w:txbxContent>
                </v:textbox>
              </v:shape>
            </w:pict>
          </mc:Fallback>
        </mc:AlternateContent>
      </w:r>
      <w:r w:rsidR="0079039D">
        <w:rPr>
          <w:rFonts w:cs="Arial"/>
        </w:rPr>
        <w:t>God will continue leading you when you are obedient.</w:t>
      </w:r>
    </w:p>
    <w:p w14:paraId="54C87AF2" w14:textId="737C0FAA" w:rsidR="001738CD" w:rsidRDefault="006F51B5" w:rsidP="001738CD">
      <w:pPr>
        <w:pStyle w:val="Heading3"/>
        <w:rPr>
          <w:rFonts w:cs="Arial"/>
        </w:rPr>
      </w:pPr>
      <w:r w:rsidRPr="008B1F91">
        <w:rPr>
          <w:rFonts w:cs="Arial"/>
          <w:noProof/>
          <w:lang w:eastAsia="en-US"/>
        </w:rPr>
        <mc:AlternateContent>
          <mc:Choice Requires="wps">
            <w:drawing>
              <wp:anchor distT="0" distB="0" distL="114300" distR="114300" simplePos="0" relativeHeight="251698688" behindDoc="0" locked="0" layoutInCell="1" allowOverlap="1" wp14:anchorId="2F97FC94" wp14:editId="1E7A9AB5">
                <wp:simplePos x="0" y="0"/>
                <wp:positionH relativeFrom="column">
                  <wp:posOffset>-393065</wp:posOffset>
                </wp:positionH>
                <wp:positionV relativeFrom="paragraph">
                  <wp:posOffset>153035</wp:posOffset>
                </wp:positionV>
                <wp:extent cx="685800" cy="337820"/>
                <wp:effectExtent l="0" t="0" r="254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5A68C1" w14:textId="2633561F" w:rsidR="00F37FC9" w:rsidRPr="001269F9" w:rsidRDefault="00F37FC9" w:rsidP="006F51B5">
                            <w:pPr>
                              <w:jc w:val="center"/>
                              <w:rPr>
                                <w:sz w:val="20"/>
                              </w:rPr>
                            </w:pPr>
                            <w:r>
                              <w:rPr>
                                <w:sz w:val="20"/>
                              </w:rPr>
                              <w:t>Couple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30.9pt;margin-top:12.05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" filled="f">
                <v:textbox inset="0,0,0,0">
                  <w:txbxContent>
                    <w:p w14:paraId="0B5A68C1" w14:textId="2633561F" w:rsidR="00F37FC9" w:rsidRPr="001269F9" w:rsidRDefault="00F37FC9" w:rsidP="006F51B5">
                      <w:pPr>
                        <w:jc w:val="center"/>
                        <w:rPr>
                          <w:sz w:val="20"/>
                        </w:rPr>
                      </w:pPr>
                      <w:r>
                        <w:rPr>
                          <w:sz w:val="20"/>
                        </w:rPr>
                        <w:t>Couple</w:t>
                      </w:r>
                    </w:p>
                  </w:txbxContent>
                </v:textbox>
              </v:shape>
            </w:pict>
          </mc:Fallback>
        </mc:AlternateContent>
      </w:r>
      <w:r w:rsidRPr="008B1F91">
        <w:rPr>
          <w:rFonts w:cs="Arial"/>
          <w:noProof/>
          <w:lang w:eastAsia="en-US"/>
        </w:rPr>
        <mc:AlternateContent>
          <mc:Choice Requires="wps">
            <w:drawing>
              <wp:anchor distT="0" distB="0" distL="114300" distR="114300" simplePos="0" relativeHeight="251697664" behindDoc="0" locked="0" layoutInCell="1" allowOverlap="1" wp14:anchorId="7786DAA8" wp14:editId="2CFA372E">
                <wp:simplePos x="0" y="0"/>
                <wp:positionH relativeFrom="column">
                  <wp:posOffset>-393065</wp:posOffset>
                </wp:positionH>
                <wp:positionV relativeFrom="paragraph">
                  <wp:posOffset>2672715</wp:posOffset>
                </wp:positionV>
                <wp:extent cx="685800" cy="337820"/>
                <wp:effectExtent l="0" t="0" r="254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FE2126" w14:textId="77777777" w:rsidR="00F37FC9" w:rsidRPr="001269F9" w:rsidRDefault="00F37FC9" w:rsidP="006F51B5">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30.9pt;margin-top:210.45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" filled="f">
                <v:textbox inset="0,0,0,0">
                  <w:txbxContent>
                    <w:p w14:paraId="34FE2126" w14:textId="77777777" w:rsidR="00F37FC9" w:rsidRPr="001269F9" w:rsidRDefault="00F37FC9" w:rsidP="006F51B5">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696640" behindDoc="0" locked="0" layoutInCell="1" allowOverlap="1" wp14:anchorId="60BB2A07" wp14:editId="7421F7CE">
                <wp:simplePos x="0" y="0"/>
                <wp:positionH relativeFrom="column">
                  <wp:posOffset>-393065</wp:posOffset>
                </wp:positionH>
                <wp:positionV relativeFrom="paragraph">
                  <wp:posOffset>2101215</wp:posOffset>
                </wp:positionV>
                <wp:extent cx="685800" cy="337820"/>
                <wp:effectExtent l="0" t="0" r="254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18BFE1" w14:textId="77777777" w:rsidR="00F37FC9" w:rsidRPr="001269F9" w:rsidRDefault="00F37FC9" w:rsidP="006F51B5">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30.9pt;margin-top:165.45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" filled="f">
                <v:textbox inset="0,0,0,0">
                  <w:txbxContent>
                    <w:p w14:paraId="6218BFE1" w14:textId="77777777" w:rsidR="00F37FC9" w:rsidRPr="001269F9" w:rsidRDefault="00F37FC9" w:rsidP="006F51B5">
                      <w:pPr>
                        <w:jc w:val="center"/>
                        <w:rPr>
                          <w:sz w:val="20"/>
                        </w:rPr>
                      </w:pPr>
                      <w:r w:rsidRPr="001269F9">
                        <w:rPr>
                          <w:sz w:val="20"/>
                        </w:rPr>
                        <w:t>Title</w:t>
                      </w:r>
                    </w:p>
                  </w:txbxContent>
                </v:textbox>
              </v:shape>
            </w:pict>
          </mc:Fallback>
        </mc:AlternateContent>
      </w:r>
      <w:r w:rsidR="001738CD">
        <w:rPr>
          <w:rFonts w:cs="Arial"/>
        </w:rPr>
        <w:t>Harvey and Irma Schuler have been blessed with 75 years of marriage and 120 foster children.</w:t>
      </w:r>
    </w:p>
    <w:p w14:paraId="637AB109" w14:textId="12402675" w:rsidR="002F1CA7" w:rsidRPr="00FD7B79" w:rsidRDefault="00386F46" w:rsidP="001738CD">
      <w:pPr>
        <w:pStyle w:val="Heading3"/>
        <w:rPr>
          <w:rFonts w:cs="Arial"/>
        </w:rPr>
      </w:pPr>
      <w:r w:rsidRPr="008B1F91">
        <w:rPr>
          <w:rFonts w:cs="Arial"/>
          <w:noProof/>
          <w:lang w:eastAsia="en-US"/>
        </w:rPr>
        <mc:AlternateContent>
          <mc:Choice Requires="wps">
            <w:drawing>
              <wp:anchor distT="0" distB="0" distL="114300" distR="114300" simplePos="0" relativeHeight="251699712" behindDoc="0" locked="0" layoutInCell="1" allowOverlap="1" wp14:anchorId="3F1DABF1" wp14:editId="7CF40CFF">
                <wp:simplePos x="0" y="0"/>
                <wp:positionH relativeFrom="column">
                  <wp:posOffset>-393065</wp:posOffset>
                </wp:positionH>
                <wp:positionV relativeFrom="paragraph">
                  <wp:posOffset>2540</wp:posOffset>
                </wp:positionV>
                <wp:extent cx="685800" cy="337820"/>
                <wp:effectExtent l="0" t="0" r="254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6C1FDA" w14:textId="36452F16" w:rsidR="00F37FC9" w:rsidRDefault="00F37FC9" w:rsidP="006F51B5">
                            <w:pPr>
                              <w:jc w:val="center"/>
                              <w:rPr>
                                <w:sz w:val="20"/>
                              </w:rPr>
                            </w:pPr>
                            <w:r>
                              <w:rPr>
                                <w:sz w:val="20"/>
                              </w:rPr>
                              <w:t>Rewards</w:t>
                            </w:r>
                          </w:p>
                          <w:p w14:paraId="13441779" w14:textId="172C2654" w:rsidR="00F37FC9" w:rsidRPr="001269F9" w:rsidRDefault="00F37FC9" w:rsidP="006F51B5">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30.9pt;margin-top:.2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JhpHs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xB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" filled="f">
                <v:textbox inset="0,0,0,0">
                  <w:txbxContent>
                    <w:p w14:paraId="676C1FDA" w14:textId="36452F16" w:rsidR="00F37FC9" w:rsidRDefault="00F37FC9" w:rsidP="006F51B5">
                      <w:pPr>
                        <w:jc w:val="center"/>
                        <w:rPr>
                          <w:sz w:val="20"/>
                        </w:rPr>
                      </w:pPr>
                      <w:r>
                        <w:rPr>
                          <w:sz w:val="20"/>
                        </w:rPr>
                        <w:t>Rewards</w:t>
                      </w:r>
                    </w:p>
                    <w:p w14:paraId="13441779" w14:textId="172C2654" w:rsidR="00F37FC9" w:rsidRPr="001269F9" w:rsidRDefault="00F37FC9" w:rsidP="006F51B5">
                      <w:pPr>
                        <w:jc w:val="center"/>
                        <w:rPr>
                          <w:sz w:val="20"/>
                        </w:rPr>
                      </w:pPr>
                      <w:r>
                        <w:rPr>
                          <w:sz w:val="20"/>
                        </w:rPr>
                        <w:t>(3 slides)</w:t>
                      </w:r>
                    </w:p>
                  </w:txbxContent>
                </v:textbox>
              </v:shape>
            </w:pict>
          </mc:Fallback>
        </mc:AlternateContent>
      </w:r>
      <w:r w:rsidR="002F1CA7" w:rsidRPr="002F1CA7">
        <w:rPr>
          <w:rFonts w:cs="Arial"/>
        </w:rPr>
        <w:t>Do you really doubt that staying on God's tracks won't be rewarded?</w:t>
      </w:r>
    </w:p>
    <w:p w14:paraId="41CC5F73" w14:textId="42100DF3" w:rsidR="00386F46" w:rsidRDefault="002A5D6D" w:rsidP="0079039D">
      <w:pPr>
        <w:rPr>
          <w:rFonts w:cs="Arial"/>
        </w:rPr>
      </w:pPr>
      <w:r w:rsidRPr="008B1F91">
        <w:rPr>
          <w:rFonts w:cs="Arial"/>
          <w:noProof/>
          <w:lang w:eastAsia="en-US"/>
        </w:rPr>
        <mc:AlternateContent>
          <mc:Choice Requires="wps">
            <w:drawing>
              <wp:anchor distT="0" distB="0" distL="114300" distR="114300" simplePos="0" relativeHeight="251736576" behindDoc="0" locked="0" layoutInCell="1" allowOverlap="1" wp14:anchorId="6F123CDC" wp14:editId="66CB0A71">
                <wp:simplePos x="0" y="0"/>
                <wp:positionH relativeFrom="column">
                  <wp:posOffset>-393065</wp:posOffset>
                </wp:positionH>
                <wp:positionV relativeFrom="paragraph">
                  <wp:posOffset>37465</wp:posOffset>
                </wp:positionV>
                <wp:extent cx="571500" cy="337820"/>
                <wp:effectExtent l="0" t="0" r="381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7B733A" w14:textId="13F5717B" w:rsidR="00F37FC9" w:rsidRDefault="00F37FC9" w:rsidP="002A5D6D">
                            <w:pPr>
                              <w:jc w:val="center"/>
                              <w:rPr>
                                <w:sz w:val="20"/>
                              </w:rPr>
                            </w:pPr>
                            <w:r>
                              <w:rPr>
                                <w:sz w:val="20"/>
                              </w:rPr>
                              <w:t>Review</w:t>
                            </w:r>
                          </w:p>
                          <w:p w14:paraId="2FDB87CC" w14:textId="4A0F4364" w:rsidR="00F37FC9" w:rsidRPr="001269F9" w:rsidRDefault="00F37FC9" w:rsidP="002A5D6D">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30.9pt;margin-top:2.95pt;width:45pt;height:26.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" filled="f">
                <v:textbox inset="0,0,0,0">
                  <w:txbxContent>
                    <w:p w14:paraId="007B733A" w14:textId="13F5717B" w:rsidR="00F37FC9" w:rsidRDefault="00F37FC9" w:rsidP="002A5D6D">
                      <w:pPr>
                        <w:jc w:val="center"/>
                        <w:rPr>
                          <w:sz w:val="20"/>
                        </w:rPr>
                      </w:pPr>
                      <w:r>
                        <w:rPr>
                          <w:sz w:val="20"/>
                        </w:rPr>
                        <w:t>Review</w:t>
                      </w:r>
                    </w:p>
                    <w:p w14:paraId="2FDB87CC" w14:textId="4A0F4364" w:rsidR="00F37FC9" w:rsidRPr="001269F9" w:rsidRDefault="00F37FC9" w:rsidP="002A5D6D">
                      <w:pPr>
                        <w:jc w:val="center"/>
                        <w:rPr>
                          <w:sz w:val="20"/>
                        </w:rPr>
                      </w:pPr>
                      <w:r>
                        <w:rPr>
                          <w:sz w:val="20"/>
                        </w:rPr>
                        <w:t>(2 slides)</w:t>
                      </w:r>
                    </w:p>
                  </w:txbxContent>
                </v:textbox>
              </v:shape>
            </w:pict>
          </mc:Fallback>
        </mc:AlternateContent>
      </w:r>
    </w:p>
    <w:p w14:paraId="719E64C6" w14:textId="20C2BF06" w:rsidR="0079039D" w:rsidRPr="00FD7B79" w:rsidRDefault="0079039D" w:rsidP="0079039D">
      <w:pPr>
        <w:rPr>
          <w:rFonts w:cs="Arial"/>
        </w:rPr>
      </w:pPr>
      <w:r w:rsidRPr="00FD7B79">
        <w:rPr>
          <w:rFonts w:cs="Arial"/>
        </w:rPr>
        <w:t>(</w:t>
      </w:r>
      <w:r>
        <w:rPr>
          <w:rFonts w:cs="Arial"/>
        </w:rPr>
        <w:t>How does God prepare us to serve him?</w:t>
      </w:r>
      <w:r w:rsidRPr="00FD7B79">
        <w:rPr>
          <w:rFonts w:cs="Arial"/>
        </w:rPr>
        <w:t>)</w:t>
      </w:r>
    </w:p>
    <w:p w14:paraId="76EFCCBD" w14:textId="77777777" w:rsidR="00386F46" w:rsidRDefault="00386F46">
      <w:pPr>
        <w:rPr>
          <w:rFonts w:cs="Arial"/>
          <w:b/>
          <w:kern w:val="28"/>
        </w:rPr>
      </w:pPr>
      <w:r>
        <w:rPr>
          <w:rFonts w:cs="Arial"/>
        </w:rPr>
        <w:br w:type="page"/>
      </w:r>
    </w:p>
    <w:p w14:paraId="648CF87D" w14:textId="6F2EF166" w:rsidR="0079039D" w:rsidRPr="00FD7B79" w:rsidRDefault="0079039D" w:rsidP="0079039D">
      <w:pPr>
        <w:pStyle w:val="Heading1"/>
        <w:rPr>
          <w:rFonts w:cs="Arial"/>
        </w:rPr>
      </w:pPr>
      <w:r w:rsidRPr="00FD7B79">
        <w:rPr>
          <w:rFonts w:cs="Arial"/>
        </w:rPr>
        <w:lastRenderedPageBreak/>
        <w:t>Conclusion</w:t>
      </w:r>
    </w:p>
    <w:p w14:paraId="0F25B74B" w14:textId="70CCE0B5" w:rsidR="0079039D" w:rsidRDefault="00386F46" w:rsidP="0079039D">
      <w:pPr>
        <w:pStyle w:val="Heading3"/>
        <w:rPr>
          <w:rFonts w:cs="Arial"/>
        </w:rPr>
      </w:pPr>
      <w:r w:rsidRPr="008B1F91">
        <w:rPr>
          <w:rFonts w:cs="Arial"/>
          <w:noProof/>
          <w:lang w:eastAsia="en-US"/>
        </w:rPr>
        <mc:AlternateContent>
          <mc:Choice Requires="wps">
            <w:drawing>
              <wp:anchor distT="0" distB="0" distL="114300" distR="114300" simplePos="0" relativeHeight="251700736" behindDoc="0" locked="0" layoutInCell="1" allowOverlap="1" wp14:anchorId="49819E5D" wp14:editId="0DD7E4FA">
                <wp:simplePos x="0" y="0"/>
                <wp:positionH relativeFrom="column">
                  <wp:posOffset>-278765</wp:posOffset>
                </wp:positionH>
                <wp:positionV relativeFrom="paragraph">
                  <wp:posOffset>24130</wp:posOffset>
                </wp:positionV>
                <wp:extent cx="685800" cy="337820"/>
                <wp:effectExtent l="0" t="0" r="254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6995E6" w14:textId="2EC938AB" w:rsidR="00F37FC9" w:rsidRPr="001269F9" w:rsidRDefault="00F37FC9" w:rsidP="006F51B5">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21.9pt;margin-top:1.9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" filled="f">
                <v:textbox inset="0,0,0,0">
                  <w:txbxContent>
                    <w:p w14:paraId="696995E6" w14:textId="2EC938AB" w:rsidR="00F37FC9" w:rsidRPr="001269F9" w:rsidRDefault="00F37FC9" w:rsidP="006F51B5">
                      <w:pPr>
                        <w:jc w:val="center"/>
                        <w:rPr>
                          <w:sz w:val="20"/>
                        </w:rPr>
                      </w:pPr>
                      <w:r>
                        <w:rPr>
                          <w:sz w:val="20"/>
                        </w:rPr>
                        <w:t>MI</w:t>
                      </w:r>
                    </w:p>
                  </w:txbxContent>
                </v:textbox>
              </v:shape>
            </w:pict>
          </mc:Fallback>
        </mc:AlternateContent>
      </w:r>
      <w:r w:rsidR="0079039D" w:rsidRPr="000348BC">
        <w:t>God prepared Israel to enter Canaan by showing that he would fulfill the Abrahamic Covenant only through believing Israelites</w:t>
      </w:r>
      <w:r w:rsidR="00944343">
        <w:t xml:space="preserve"> (EI)</w:t>
      </w:r>
      <w:r w:rsidR="0079039D">
        <w:rPr>
          <w:rFonts w:cs="Arial"/>
        </w:rPr>
        <w:t>.</w:t>
      </w:r>
    </w:p>
    <w:p w14:paraId="34F57098" w14:textId="77777777" w:rsidR="0079039D" w:rsidRPr="00FD7B79" w:rsidRDefault="0079039D" w:rsidP="0079039D">
      <w:pPr>
        <w:pStyle w:val="Heading3"/>
        <w:rPr>
          <w:rFonts w:cs="Arial"/>
        </w:rPr>
      </w:pPr>
      <w:r>
        <w:rPr>
          <w:rFonts w:cs="Arial"/>
        </w:rPr>
        <w:t>God organizes, warns, and rewards us to be prepared for service</w:t>
      </w:r>
      <w:r w:rsidRPr="00FD7B79">
        <w:rPr>
          <w:rFonts w:cs="Arial"/>
        </w:rPr>
        <w:t xml:space="preserve"> (MI).</w:t>
      </w:r>
    </w:p>
    <w:p w14:paraId="46ED4179" w14:textId="0E21AC6F" w:rsidR="0079039D" w:rsidRPr="00FD7B79" w:rsidRDefault="0079039D" w:rsidP="0079039D">
      <w:pPr>
        <w:pStyle w:val="Heading3"/>
        <w:rPr>
          <w:rFonts w:cs="Arial"/>
        </w:rPr>
      </w:pPr>
      <w:r>
        <w:rPr>
          <w:rFonts w:cs="Arial"/>
        </w:rPr>
        <w:t>Be rewarded in service</w:t>
      </w:r>
      <w:r w:rsidRPr="00FD7B79">
        <w:rPr>
          <w:rFonts w:cs="Arial"/>
        </w:rPr>
        <w:t xml:space="preserve"> </w:t>
      </w:r>
      <w:r>
        <w:rPr>
          <w:rFonts w:cs="Arial"/>
        </w:rPr>
        <w:t xml:space="preserve">by heeding God’s directions and warnings </w:t>
      </w:r>
      <w:r w:rsidRPr="00FD7B79">
        <w:rPr>
          <w:rFonts w:cs="Arial"/>
        </w:rPr>
        <w:t>(MI</w:t>
      </w:r>
      <w:r>
        <w:rPr>
          <w:rFonts w:cs="Arial"/>
        </w:rPr>
        <w:t xml:space="preserve"> restated</w:t>
      </w:r>
      <w:r w:rsidRPr="00FD7B79">
        <w:rPr>
          <w:rFonts w:cs="Arial"/>
        </w:rPr>
        <w:t>).</w:t>
      </w:r>
    </w:p>
    <w:p w14:paraId="16F59906" w14:textId="3CE0E9C7" w:rsidR="0079039D" w:rsidRDefault="00211616" w:rsidP="0079039D">
      <w:pPr>
        <w:pStyle w:val="Heading3"/>
        <w:rPr>
          <w:rFonts w:cs="Arial"/>
        </w:rPr>
      </w:pPr>
      <w:r w:rsidRPr="008B1F91">
        <w:rPr>
          <w:rFonts w:cs="Arial"/>
          <w:noProof/>
          <w:lang w:eastAsia="en-US"/>
        </w:rPr>
        <mc:AlternateContent>
          <mc:Choice Requires="wps">
            <w:drawing>
              <wp:anchor distT="0" distB="0" distL="114300" distR="114300" simplePos="0" relativeHeight="251738624" behindDoc="0" locked="0" layoutInCell="1" allowOverlap="1" wp14:anchorId="715A3E99" wp14:editId="491B8243">
                <wp:simplePos x="0" y="0"/>
                <wp:positionH relativeFrom="column">
                  <wp:posOffset>-278765</wp:posOffset>
                </wp:positionH>
                <wp:positionV relativeFrom="paragraph">
                  <wp:posOffset>221615</wp:posOffset>
                </wp:positionV>
                <wp:extent cx="685800" cy="337820"/>
                <wp:effectExtent l="0" t="0" r="254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F9ACF5" w14:textId="72BA7E8F" w:rsidR="00F37FC9" w:rsidRPr="001269F9" w:rsidRDefault="00211616" w:rsidP="006F51B5">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21.9pt;margin-top:17.45pt;width:54pt;height:26.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" filled="f">
                <v:textbox inset="0,0,0,0">
                  <w:txbxContent>
                    <w:p w14:paraId="19F9ACF5" w14:textId="72BA7E8F" w:rsidR="00F37FC9" w:rsidRPr="001269F9" w:rsidRDefault="00211616" w:rsidP="006F51B5">
                      <w:pPr>
                        <w:jc w:val="center"/>
                        <w:rPr>
                          <w:sz w:val="20"/>
                        </w:rPr>
                      </w:pPr>
                      <w:r>
                        <w:rPr>
                          <w:sz w:val="20"/>
                        </w:rPr>
                        <w:t>MPI</w:t>
                      </w:r>
                    </w:p>
                  </w:txbxContent>
                </v:textbox>
              </v:shape>
            </w:pict>
          </mc:Fallback>
        </mc:AlternateContent>
      </w:r>
      <w:r w:rsidR="0079039D">
        <w:rPr>
          <w:rFonts w:cs="Arial"/>
        </w:rPr>
        <w:t>How does God prepare us to serve him (</w:t>
      </w:r>
      <w:r w:rsidR="0079039D" w:rsidRPr="00FD7B79">
        <w:rPr>
          <w:rFonts w:cs="Arial"/>
        </w:rPr>
        <w:t>Main Points</w:t>
      </w:r>
      <w:r w:rsidR="0079039D">
        <w:rPr>
          <w:rFonts w:cs="Arial"/>
        </w:rPr>
        <w:t>)?</w:t>
      </w:r>
    </w:p>
    <w:p w14:paraId="66FC3B64" w14:textId="080D70D8" w:rsidR="0079039D" w:rsidRDefault="00211616" w:rsidP="0079039D">
      <w:pPr>
        <w:pStyle w:val="Heading4"/>
        <w:rPr>
          <w:rFonts w:cs="Arial"/>
        </w:rPr>
      </w:pPr>
      <w:r w:rsidRPr="008B1F91">
        <w:rPr>
          <w:rFonts w:cs="Arial"/>
          <w:noProof/>
          <w:lang w:eastAsia="en-US"/>
        </w:rPr>
        <mc:AlternateContent>
          <mc:Choice Requires="wps">
            <w:drawing>
              <wp:anchor distT="0" distB="0" distL="114300" distR="114300" simplePos="0" relativeHeight="251757056" behindDoc="0" locked="0" layoutInCell="1" allowOverlap="1" wp14:anchorId="06AEC612" wp14:editId="4A78EAFA">
                <wp:simplePos x="0" y="0"/>
                <wp:positionH relativeFrom="column">
                  <wp:posOffset>-278765</wp:posOffset>
                </wp:positionH>
                <wp:positionV relativeFrom="paragraph">
                  <wp:posOffset>246380</wp:posOffset>
                </wp:positionV>
                <wp:extent cx="685800" cy="337820"/>
                <wp:effectExtent l="0" t="0" r="254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CB7EBC" w14:textId="2E781334" w:rsidR="00211616" w:rsidRPr="001269F9" w:rsidRDefault="00211616" w:rsidP="006F51B5">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21.9pt;margin-top:19.4pt;width:54pt;height:26.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" filled="f">
                <v:textbox inset="0,0,0,0">
                  <w:txbxContent>
                    <w:p w14:paraId="58CB7EBC" w14:textId="2E781334" w:rsidR="00211616" w:rsidRPr="001269F9" w:rsidRDefault="00211616" w:rsidP="006F51B5">
                      <w:pPr>
                        <w:jc w:val="center"/>
                        <w:rPr>
                          <w:sz w:val="20"/>
                        </w:rPr>
                      </w:pPr>
                      <w:r>
                        <w:rPr>
                          <w:sz w:val="20"/>
                        </w:rPr>
                        <w:t>MPII</w:t>
                      </w:r>
                    </w:p>
                  </w:txbxContent>
                </v:textbox>
              </v:shape>
            </w:pict>
          </mc:Fallback>
        </mc:AlternateContent>
      </w:r>
      <w:r w:rsidR="0079039D">
        <w:t xml:space="preserve">God </w:t>
      </w:r>
      <w:r w:rsidR="0079039D">
        <w:rPr>
          <w:u w:val="single"/>
        </w:rPr>
        <w:t>organizes</w:t>
      </w:r>
      <w:r w:rsidR="0079039D">
        <w:t xml:space="preserve"> us to be </w:t>
      </w:r>
      <w:r w:rsidR="0079039D" w:rsidRPr="00D510BA">
        <w:t>holy</w:t>
      </w:r>
      <w:r w:rsidR="0079039D">
        <w:t>.</w:t>
      </w:r>
    </w:p>
    <w:p w14:paraId="757F5EB7" w14:textId="4E3ECD9A" w:rsidR="0079039D" w:rsidRDefault="00211616" w:rsidP="0079039D">
      <w:pPr>
        <w:pStyle w:val="Heading4"/>
        <w:rPr>
          <w:rFonts w:cs="Arial"/>
        </w:rPr>
      </w:pPr>
      <w:r w:rsidRPr="008B1F91">
        <w:rPr>
          <w:rFonts w:cs="Arial"/>
          <w:noProof/>
          <w:lang w:eastAsia="en-US"/>
        </w:rPr>
        <mc:AlternateContent>
          <mc:Choice Requires="wps">
            <w:drawing>
              <wp:anchor distT="0" distB="0" distL="114300" distR="114300" simplePos="0" relativeHeight="251755008" behindDoc="0" locked="0" layoutInCell="1" allowOverlap="1" wp14:anchorId="43264551" wp14:editId="1BDB5A14">
                <wp:simplePos x="0" y="0"/>
                <wp:positionH relativeFrom="column">
                  <wp:posOffset>-278765</wp:posOffset>
                </wp:positionH>
                <wp:positionV relativeFrom="paragraph">
                  <wp:posOffset>276225</wp:posOffset>
                </wp:positionV>
                <wp:extent cx="685800" cy="337820"/>
                <wp:effectExtent l="0" t="0" r="25400" b="177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8906EB" w14:textId="4F857733" w:rsidR="00211616" w:rsidRPr="001269F9" w:rsidRDefault="00211616" w:rsidP="006F51B5">
                            <w:pPr>
                              <w:jc w:val="center"/>
                              <w:rPr>
                                <w:sz w:val="20"/>
                              </w:rPr>
                            </w:pPr>
                            <w:r>
                              <w:rPr>
                                <w:sz w:val="20"/>
                              </w:rPr>
                              <w:t>MPIII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21.9pt;margin-top:21.75pt;width:54pt;height:26.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" filled="f">
                <v:textbox inset="0,0,0,0">
                  <w:txbxContent>
                    <w:p w14:paraId="578906EB" w14:textId="4F857733" w:rsidR="00211616" w:rsidRPr="001269F9" w:rsidRDefault="00211616" w:rsidP="006F51B5">
                      <w:pPr>
                        <w:jc w:val="center"/>
                        <w:rPr>
                          <w:sz w:val="20"/>
                        </w:rPr>
                      </w:pPr>
                      <w:r>
                        <w:rPr>
                          <w:sz w:val="20"/>
                        </w:rPr>
                        <w:t>MPIII</w:t>
                      </w:r>
                    </w:p>
                  </w:txbxContent>
                </v:textbox>
              </v:shape>
            </w:pict>
          </mc:Fallback>
        </mc:AlternateContent>
      </w:r>
      <w:r w:rsidR="0079039D">
        <w:t xml:space="preserve">God </w:t>
      </w:r>
      <w:r w:rsidR="0079039D" w:rsidRPr="005E30AA">
        <w:rPr>
          <w:u w:val="single"/>
        </w:rPr>
        <w:t>warns</w:t>
      </w:r>
      <w:r w:rsidR="0079039D">
        <w:t xml:space="preserve"> us of the cost of </w:t>
      </w:r>
      <w:r w:rsidR="0079039D" w:rsidRPr="005E30AA">
        <w:t>unbelief</w:t>
      </w:r>
      <w:r w:rsidR="0079039D">
        <w:t>.</w:t>
      </w:r>
    </w:p>
    <w:p w14:paraId="32618832" w14:textId="5089C445" w:rsidR="0079039D" w:rsidRPr="00FD7B79" w:rsidRDefault="0079039D" w:rsidP="0079039D">
      <w:pPr>
        <w:pStyle w:val="Heading4"/>
        <w:rPr>
          <w:rFonts w:cs="Arial"/>
        </w:rPr>
      </w:pPr>
      <w:r>
        <w:t xml:space="preserve">God </w:t>
      </w:r>
      <w:r w:rsidRPr="00BF695C">
        <w:rPr>
          <w:u w:val="single"/>
        </w:rPr>
        <w:t>rewards</w:t>
      </w:r>
      <w:r>
        <w:t xml:space="preserve"> </w:t>
      </w:r>
      <w:r w:rsidR="000708E4">
        <w:t xml:space="preserve">our </w:t>
      </w:r>
      <w:r>
        <w:t>faithfulness.</w:t>
      </w:r>
    </w:p>
    <w:p w14:paraId="23DF1C57" w14:textId="17BFA13B" w:rsidR="002D7CE8" w:rsidRDefault="002D7CE8" w:rsidP="00562AF5">
      <w:pPr>
        <w:pStyle w:val="Heading3"/>
        <w:rPr>
          <w:rFonts w:cs="Arial"/>
        </w:rPr>
      </w:pPr>
      <w:r w:rsidRPr="008B1F91">
        <w:rPr>
          <w:rFonts w:cs="Arial"/>
          <w:noProof/>
          <w:lang w:eastAsia="en-US"/>
        </w:rPr>
        <mc:AlternateContent>
          <mc:Choice Requires="wps">
            <w:drawing>
              <wp:anchor distT="0" distB="0" distL="114300" distR="114300" simplePos="0" relativeHeight="251742720" behindDoc="0" locked="0" layoutInCell="1" allowOverlap="1" wp14:anchorId="3FD5F1ED" wp14:editId="4D2206B7">
                <wp:simplePos x="0" y="0"/>
                <wp:positionH relativeFrom="column">
                  <wp:posOffset>-278765</wp:posOffset>
                </wp:positionH>
                <wp:positionV relativeFrom="paragraph">
                  <wp:posOffset>102235</wp:posOffset>
                </wp:positionV>
                <wp:extent cx="685800" cy="337820"/>
                <wp:effectExtent l="0" t="0" r="254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EB0CB9" w14:textId="072249A2" w:rsidR="00F37FC9" w:rsidRDefault="00F37FC9" w:rsidP="00D347DB">
                            <w:pPr>
                              <w:jc w:val="center"/>
                              <w:rPr>
                                <w:sz w:val="20"/>
                              </w:rPr>
                            </w:pPr>
                            <w:r>
                              <w:rPr>
                                <w:sz w:val="20"/>
                              </w:rPr>
                              <w:t>APP 1</w:t>
                            </w:r>
                          </w:p>
                          <w:p w14:paraId="6D541302" w14:textId="50E5AA44" w:rsidR="00F37FC9" w:rsidRPr="001269F9" w:rsidRDefault="00F37FC9" w:rsidP="00D347DB">
                            <w:pPr>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21.9pt;margin-top:8.05pt;width:54pt;height:26.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" filled="f">
                <v:textbox inset="0,0,0,0">
                  <w:txbxContent>
                    <w:p w14:paraId="6DEB0CB9" w14:textId="072249A2" w:rsidR="00F37FC9" w:rsidRDefault="00F37FC9" w:rsidP="00D347DB">
                      <w:pPr>
                        <w:jc w:val="center"/>
                        <w:rPr>
                          <w:sz w:val="20"/>
                        </w:rPr>
                      </w:pPr>
                      <w:r>
                        <w:rPr>
                          <w:sz w:val="20"/>
                        </w:rPr>
                        <w:t>APP 1</w:t>
                      </w:r>
                    </w:p>
                    <w:p w14:paraId="6D541302" w14:textId="50E5AA44" w:rsidR="00F37FC9" w:rsidRPr="001269F9" w:rsidRDefault="00F37FC9" w:rsidP="00D347DB">
                      <w:pPr>
                        <w:jc w:val="center"/>
                        <w:rPr>
                          <w:sz w:val="20"/>
                        </w:rPr>
                      </w:pPr>
                    </w:p>
                  </w:txbxContent>
                </v:textbox>
              </v:shape>
            </w:pict>
          </mc:Fallback>
        </mc:AlternateContent>
      </w:r>
      <w:r w:rsidR="0065084D">
        <w:rPr>
          <w:rFonts w:cs="Arial"/>
        </w:rPr>
        <w:t>How to be prepared</w:t>
      </w:r>
    </w:p>
    <w:p w14:paraId="2E36DE3F" w14:textId="560D02F9" w:rsidR="00F37FC9" w:rsidRPr="0065084D" w:rsidRDefault="00F37FC9" w:rsidP="0065084D">
      <w:pPr>
        <w:pStyle w:val="Heading4"/>
        <w:rPr>
          <w:rFonts w:cs="Arial"/>
          <w:lang w:val="en-SG"/>
        </w:rPr>
      </w:pPr>
      <w:r w:rsidRPr="008B1F91">
        <w:rPr>
          <w:rFonts w:cs="Arial"/>
          <w:noProof/>
          <w:lang w:eastAsia="en-US"/>
        </w:rPr>
        <mc:AlternateContent>
          <mc:Choice Requires="wps">
            <w:drawing>
              <wp:anchor distT="0" distB="0" distL="114300" distR="114300" simplePos="0" relativeHeight="251744768" behindDoc="0" locked="0" layoutInCell="1" allowOverlap="1" wp14:anchorId="4C37FE39" wp14:editId="67EECD7E">
                <wp:simplePos x="0" y="0"/>
                <wp:positionH relativeFrom="column">
                  <wp:posOffset>-278765</wp:posOffset>
                </wp:positionH>
                <wp:positionV relativeFrom="paragraph">
                  <wp:posOffset>132080</wp:posOffset>
                </wp:positionV>
                <wp:extent cx="685800" cy="337820"/>
                <wp:effectExtent l="0" t="0" r="254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AEFB55" w14:textId="1BB35A6B" w:rsidR="00F37FC9" w:rsidRDefault="00F37FC9" w:rsidP="00D347DB">
                            <w:pPr>
                              <w:jc w:val="center"/>
                              <w:rPr>
                                <w:sz w:val="20"/>
                              </w:rPr>
                            </w:pPr>
                            <w:r>
                              <w:rPr>
                                <w:sz w:val="20"/>
                              </w:rPr>
                              <w:t>• Realize</w:t>
                            </w:r>
                          </w:p>
                          <w:p w14:paraId="4FECB635" w14:textId="77777777" w:rsidR="00F37FC9" w:rsidRPr="001269F9" w:rsidRDefault="00F37FC9" w:rsidP="00D347DB">
                            <w:pPr>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21.9pt;margin-top:10.4pt;width:54pt;height:26.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5kL3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" filled="f">
                <v:textbox inset="0,0,0,0">
                  <w:txbxContent>
                    <w:p w14:paraId="2CAEFB55" w14:textId="1BB35A6B" w:rsidR="00F37FC9" w:rsidRDefault="00F37FC9" w:rsidP="00D347DB">
                      <w:pPr>
                        <w:jc w:val="center"/>
                        <w:rPr>
                          <w:sz w:val="20"/>
                        </w:rPr>
                      </w:pPr>
                      <w:r>
                        <w:rPr>
                          <w:sz w:val="20"/>
                        </w:rPr>
                        <w:t>• Realize</w:t>
                      </w:r>
                    </w:p>
                    <w:p w14:paraId="4FECB635" w14:textId="77777777" w:rsidR="00F37FC9" w:rsidRPr="001269F9" w:rsidRDefault="00F37FC9" w:rsidP="00D347DB">
                      <w:pPr>
                        <w:jc w:val="center"/>
                        <w:rPr>
                          <w:sz w:val="20"/>
                        </w:rPr>
                      </w:pPr>
                    </w:p>
                  </w:txbxContent>
                </v:textbox>
              </v:shape>
            </w:pict>
          </mc:Fallback>
        </mc:AlternateContent>
      </w:r>
      <w:r w:rsidRPr="0065084D">
        <w:rPr>
          <w:rFonts w:cs="Arial"/>
        </w:rPr>
        <w:t>Realize that God has given you everything you need to do His will, but disobedience deserves discipline.</w:t>
      </w:r>
    </w:p>
    <w:p w14:paraId="09F8E557" w14:textId="7EF6B25C" w:rsidR="00F37FC9" w:rsidRPr="0065084D" w:rsidRDefault="00F37FC9" w:rsidP="0065084D">
      <w:pPr>
        <w:pStyle w:val="Heading4"/>
        <w:rPr>
          <w:rFonts w:cs="Arial"/>
          <w:lang w:val="en-SG"/>
        </w:rPr>
      </w:pPr>
      <w:r w:rsidRPr="008B1F91">
        <w:rPr>
          <w:rFonts w:cs="Arial"/>
          <w:noProof/>
          <w:lang w:eastAsia="en-US"/>
        </w:rPr>
        <mc:AlternateContent>
          <mc:Choice Requires="wps">
            <w:drawing>
              <wp:anchor distT="0" distB="0" distL="114300" distR="114300" simplePos="0" relativeHeight="251746816" behindDoc="0" locked="0" layoutInCell="1" allowOverlap="1" wp14:anchorId="59256862" wp14:editId="099B51CA">
                <wp:simplePos x="0" y="0"/>
                <wp:positionH relativeFrom="column">
                  <wp:posOffset>-278765</wp:posOffset>
                </wp:positionH>
                <wp:positionV relativeFrom="paragraph">
                  <wp:posOffset>1270</wp:posOffset>
                </wp:positionV>
                <wp:extent cx="685800" cy="337820"/>
                <wp:effectExtent l="0" t="0" r="254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2F26DF" w14:textId="0ACAFE9D" w:rsidR="00F37FC9" w:rsidRDefault="00F37FC9" w:rsidP="00D347DB">
                            <w:pPr>
                              <w:jc w:val="center"/>
                              <w:rPr>
                                <w:sz w:val="20"/>
                              </w:rPr>
                            </w:pPr>
                            <w:r>
                              <w:rPr>
                                <w:sz w:val="20"/>
                              </w:rPr>
                              <w:t xml:space="preserve">• </w:t>
                            </w:r>
                            <w:proofErr w:type="gramStart"/>
                            <w:r>
                              <w:rPr>
                                <w:sz w:val="20"/>
                              </w:rPr>
                              <w:t>Through</w:t>
                            </w:r>
                            <w:proofErr w:type="gramEnd"/>
                            <w:r>
                              <w:rPr>
                                <w:sz w:val="20"/>
                              </w:rPr>
                              <w:t xml:space="preserve"> you</w:t>
                            </w:r>
                          </w:p>
                          <w:p w14:paraId="46F329EE" w14:textId="77777777" w:rsidR="00F37FC9" w:rsidRPr="001269F9" w:rsidRDefault="00F37FC9" w:rsidP="00D347DB">
                            <w:pPr>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21.9pt;margin-top:.1pt;width:54pt;height:26.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UiWn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Zh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" filled="f">
                <v:textbox inset="0,0,0,0">
                  <w:txbxContent>
                    <w:p w14:paraId="572F26DF" w14:textId="0ACAFE9D" w:rsidR="00F37FC9" w:rsidRDefault="00F37FC9" w:rsidP="00D347DB">
                      <w:pPr>
                        <w:jc w:val="center"/>
                        <w:rPr>
                          <w:sz w:val="20"/>
                        </w:rPr>
                      </w:pPr>
                      <w:r>
                        <w:rPr>
                          <w:sz w:val="20"/>
                        </w:rPr>
                        <w:t xml:space="preserve">• </w:t>
                      </w:r>
                      <w:proofErr w:type="gramStart"/>
                      <w:r>
                        <w:rPr>
                          <w:sz w:val="20"/>
                        </w:rPr>
                        <w:t>Through</w:t>
                      </w:r>
                      <w:proofErr w:type="gramEnd"/>
                      <w:r>
                        <w:rPr>
                          <w:sz w:val="20"/>
                        </w:rPr>
                        <w:t xml:space="preserve"> you</w:t>
                      </w:r>
                    </w:p>
                    <w:p w14:paraId="46F329EE" w14:textId="77777777" w:rsidR="00F37FC9" w:rsidRPr="001269F9" w:rsidRDefault="00F37FC9" w:rsidP="00D347DB">
                      <w:pPr>
                        <w:jc w:val="center"/>
                        <w:rPr>
                          <w:sz w:val="20"/>
                        </w:rPr>
                      </w:pPr>
                    </w:p>
                  </w:txbxContent>
                </v:textbox>
              </v:shape>
            </w:pict>
          </mc:Fallback>
        </mc:AlternateContent>
      </w:r>
      <w:r w:rsidRPr="0065084D">
        <w:rPr>
          <w:rFonts w:cs="Arial"/>
        </w:rPr>
        <w:t>God will get His will done either through you or in spite of you.</w:t>
      </w:r>
    </w:p>
    <w:p w14:paraId="2C82F4E7" w14:textId="01800255" w:rsidR="00F37FC9" w:rsidRPr="0065084D" w:rsidRDefault="00F100D9" w:rsidP="0065084D">
      <w:pPr>
        <w:pStyle w:val="Heading4"/>
        <w:rPr>
          <w:rFonts w:cs="Arial"/>
          <w:lang w:val="en-SG"/>
        </w:rPr>
      </w:pPr>
      <w:r w:rsidRPr="008B1F91">
        <w:rPr>
          <w:rFonts w:cs="Arial"/>
          <w:noProof/>
          <w:lang w:eastAsia="en-US"/>
        </w:rPr>
        <mc:AlternateContent>
          <mc:Choice Requires="wps">
            <w:drawing>
              <wp:anchor distT="0" distB="0" distL="114300" distR="114300" simplePos="0" relativeHeight="251748864" behindDoc="0" locked="0" layoutInCell="1" allowOverlap="1" wp14:anchorId="26E625C9" wp14:editId="66445E9E">
                <wp:simplePos x="0" y="0"/>
                <wp:positionH relativeFrom="column">
                  <wp:posOffset>-278765</wp:posOffset>
                </wp:positionH>
                <wp:positionV relativeFrom="paragraph">
                  <wp:posOffset>31115</wp:posOffset>
                </wp:positionV>
                <wp:extent cx="685800" cy="337820"/>
                <wp:effectExtent l="0" t="0" r="254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53835F" w14:textId="0F26F024" w:rsidR="00F100D9" w:rsidRPr="001269F9" w:rsidRDefault="00F100D9" w:rsidP="00F100D9">
                            <w:pPr>
                              <w:jc w:val="center"/>
                              <w:rPr>
                                <w:sz w:val="20"/>
                              </w:rPr>
                            </w:pPr>
                            <w:r>
                              <w:rPr>
                                <w:sz w:val="20"/>
                              </w:rPr>
                              <w:t xml:space="preserve">• </w:t>
                            </w:r>
                            <w:proofErr w:type="gramStart"/>
                            <w:r>
                              <w:rPr>
                                <w:sz w:val="20"/>
                              </w:rPr>
                              <w:t>Which</w:t>
                            </w:r>
                            <w:proofErr w:type="gramEnd"/>
                            <w:r>
                              <w:rPr>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21.9pt;margin-top:2.45pt;width:54pt;height:26.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YtBX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" filled="f">
                <v:textbox inset="0,0,0,0">
                  <w:txbxContent>
                    <w:p w14:paraId="7C53835F" w14:textId="0F26F024" w:rsidR="00F100D9" w:rsidRPr="001269F9" w:rsidRDefault="00F100D9" w:rsidP="00F100D9">
                      <w:pPr>
                        <w:jc w:val="center"/>
                        <w:rPr>
                          <w:sz w:val="20"/>
                        </w:rPr>
                      </w:pPr>
                      <w:r>
                        <w:rPr>
                          <w:sz w:val="20"/>
                        </w:rPr>
                        <w:t xml:space="preserve">• </w:t>
                      </w:r>
                      <w:proofErr w:type="gramStart"/>
                      <w:r>
                        <w:rPr>
                          <w:sz w:val="20"/>
                        </w:rPr>
                        <w:t>Which</w:t>
                      </w:r>
                      <w:proofErr w:type="gramEnd"/>
                      <w:r>
                        <w:rPr>
                          <w:sz w:val="20"/>
                        </w:rPr>
                        <w:t>?</w:t>
                      </w:r>
                    </w:p>
                  </w:txbxContent>
                </v:textbox>
              </v:shape>
            </w:pict>
          </mc:Fallback>
        </mc:AlternateContent>
      </w:r>
      <w:r w:rsidR="00F37FC9" w:rsidRPr="0065084D">
        <w:rPr>
          <w:rFonts w:cs="Arial"/>
        </w:rPr>
        <w:t>Are you characterized by commitment or complaining?</w:t>
      </w:r>
    </w:p>
    <w:p w14:paraId="22791D96" w14:textId="499F9752" w:rsidR="00562AF5" w:rsidRDefault="002D7CE8" w:rsidP="00562AF5">
      <w:pPr>
        <w:pStyle w:val="Heading3"/>
        <w:rPr>
          <w:rFonts w:cs="Arial"/>
        </w:rPr>
      </w:pPr>
      <w:r w:rsidRPr="008B1F91">
        <w:rPr>
          <w:rFonts w:cs="Arial"/>
          <w:noProof/>
          <w:lang w:eastAsia="en-US"/>
        </w:rPr>
        <mc:AlternateContent>
          <mc:Choice Requires="wps">
            <w:drawing>
              <wp:anchor distT="0" distB="0" distL="114300" distR="114300" simplePos="0" relativeHeight="251740672" behindDoc="0" locked="0" layoutInCell="1" allowOverlap="1" wp14:anchorId="0A7D07EC" wp14:editId="79A5A81F">
                <wp:simplePos x="0" y="0"/>
                <wp:positionH relativeFrom="column">
                  <wp:posOffset>-278765</wp:posOffset>
                </wp:positionH>
                <wp:positionV relativeFrom="paragraph">
                  <wp:posOffset>102235</wp:posOffset>
                </wp:positionV>
                <wp:extent cx="685800" cy="337820"/>
                <wp:effectExtent l="0" t="0" r="254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E91965" w14:textId="6A3B7C73" w:rsidR="00F37FC9" w:rsidRPr="001269F9" w:rsidRDefault="00F37FC9" w:rsidP="002D7CE8">
                            <w:pPr>
                              <w:jc w:val="center"/>
                              <w:rPr>
                                <w:sz w:val="20"/>
                              </w:rPr>
                            </w:pPr>
                            <w:r>
                              <w:rPr>
                                <w:sz w:val="20"/>
                              </w:rPr>
                              <w:t>APP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21.9pt;margin-top:8.05pt;width:54pt;height:26.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" filled="f">
                <v:textbox inset="0,0,0,0">
                  <w:txbxContent>
                    <w:p w14:paraId="77E91965" w14:textId="6A3B7C73" w:rsidR="00F37FC9" w:rsidRPr="001269F9" w:rsidRDefault="00F37FC9" w:rsidP="002D7CE8">
                      <w:pPr>
                        <w:jc w:val="center"/>
                        <w:rPr>
                          <w:sz w:val="20"/>
                        </w:rPr>
                      </w:pPr>
                      <w:r>
                        <w:rPr>
                          <w:sz w:val="20"/>
                        </w:rPr>
                        <w:t>APP 2</w:t>
                      </w:r>
                    </w:p>
                  </w:txbxContent>
                </v:textbox>
              </v:shape>
            </w:pict>
          </mc:Fallback>
        </mc:AlternateContent>
      </w:r>
      <w:r w:rsidR="00562AF5">
        <w:rPr>
          <w:rFonts w:cs="Arial"/>
        </w:rPr>
        <w:t>Be Prepared! How is God directing or warning you right now?</w:t>
      </w:r>
    </w:p>
    <w:p w14:paraId="7ACDE273" w14:textId="7B1D6473" w:rsidR="0079039D" w:rsidRDefault="00F100D9" w:rsidP="0079039D">
      <w:pPr>
        <w:pStyle w:val="Heading4"/>
        <w:rPr>
          <w:rFonts w:cs="Arial"/>
        </w:rPr>
      </w:pPr>
      <w:r w:rsidRPr="008B1F91">
        <w:rPr>
          <w:rFonts w:cs="Arial"/>
          <w:noProof/>
          <w:lang w:eastAsia="en-US"/>
        </w:rPr>
        <mc:AlternateContent>
          <mc:Choice Requires="wps">
            <w:drawing>
              <wp:anchor distT="0" distB="0" distL="114300" distR="114300" simplePos="0" relativeHeight="251750912" behindDoc="0" locked="0" layoutInCell="1" allowOverlap="1" wp14:anchorId="31A3777B" wp14:editId="7BA22BFD">
                <wp:simplePos x="0" y="0"/>
                <wp:positionH relativeFrom="column">
                  <wp:posOffset>-278765</wp:posOffset>
                </wp:positionH>
                <wp:positionV relativeFrom="paragraph">
                  <wp:posOffset>90805</wp:posOffset>
                </wp:positionV>
                <wp:extent cx="685800" cy="337820"/>
                <wp:effectExtent l="0" t="0" r="254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A5C3A4" w14:textId="11CB08C9" w:rsidR="00F100D9" w:rsidRDefault="00F100D9" w:rsidP="00D347DB">
                            <w:pPr>
                              <w:jc w:val="center"/>
                              <w:rPr>
                                <w:sz w:val="20"/>
                              </w:rPr>
                            </w:pPr>
                            <w:r>
                              <w:rPr>
                                <w:sz w:val="20"/>
                              </w:rPr>
                              <w:t>• Go!</w:t>
                            </w:r>
                          </w:p>
                          <w:p w14:paraId="544F4983" w14:textId="77777777" w:rsidR="00F100D9" w:rsidRPr="001269F9" w:rsidRDefault="00F100D9" w:rsidP="00D347DB">
                            <w:pPr>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21.9pt;margin-top:7.15pt;width:54pt;height:26.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Gx/X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" filled="f">
                <v:textbox inset="0,0,0,0">
                  <w:txbxContent>
                    <w:p w14:paraId="4AA5C3A4" w14:textId="11CB08C9" w:rsidR="00F100D9" w:rsidRDefault="00F100D9" w:rsidP="00D347DB">
                      <w:pPr>
                        <w:jc w:val="center"/>
                        <w:rPr>
                          <w:sz w:val="20"/>
                        </w:rPr>
                      </w:pPr>
                      <w:r>
                        <w:rPr>
                          <w:sz w:val="20"/>
                        </w:rPr>
                        <w:t>• Go!</w:t>
                      </w:r>
                    </w:p>
                    <w:p w14:paraId="544F4983" w14:textId="77777777" w:rsidR="00F100D9" w:rsidRPr="001269F9" w:rsidRDefault="00F100D9" w:rsidP="00D347DB">
                      <w:pPr>
                        <w:jc w:val="center"/>
                        <w:rPr>
                          <w:sz w:val="20"/>
                        </w:rPr>
                      </w:pPr>
                    </w:p>
                  </w:txbxContent>
                </v:textbox>
              </v:shape>
            </w:pict>
          </mc:Fallback>
        </mc:AlternateContent>
      </w:r>
      <w:r w:rsidR="0079039D">
        <w:rPr>
          <w:rFonts w:cs="Arial"/>
        </w:rPr>
        <w:t>How is he s</w:t>
      </w:r>
      <w:r w:rsidR="003820E0">
        <w:rPr>
          <w:rFonts w:cs="Arial"/>
        </w:rPr>
        <w:t>aying, “Go this way</w:t>
      </w:r>
      <w:r w:rsidR="0079039D">
        <w:rPr>
          <w:rFonts w:cs="Arial"/>
        </w:rPr>
        <w:t>”</w:t>
      </w:r>
      <w:r w:rsidR="003820E0">
        <w:rPr>
          <w:rFonts w:cs="Arial"/>
        </w:rPr>
        <w:t>?</w:t>
      </w:r>
    </w:p>
    <w:p w14:paraId="47755E85" w14:textId="085C8C8B" w:rsidR="0079039D" w:rsidRDefault="00F100D9" w:rsidP="0079039D">
      <w:pPr>
        <w:pStyle w:val="Heading4"/>
        <w:rPr>
          <w:rFonts w:cs="Arial"/>
        </w:rPr>
      </w:pPr>
      <w:r w:rsidRPr="008B1F91">
        <w:rPr>
          <w:rFonts w:cs="Arial"/>
          <w:noProof/>
          <w:lang w:eastAsia="en-US"/>
        </w:rPr>
        <mc:AlternateContent>
          <mc:Choice Requires="wps">
            <w:drawing>
              <wp:anchor distT="0" distB="0" distL="114300" distR="114300" simplePos="0" relativeHeight="251752960" behindDoc="0" locked="0" layoutInCell="1" allowOverlap="1" wp14:anchorId="61886B17" wp14:editId="7D411A06">
                <wp:simplePos x="0" y="0"/>
                <wp:positionH relativeFrom="column">
                  <wp:posOffset>-278765</wp:posOffset>
                </wp:positionH>
                <wp:positionV relativeFrom="paragraph">
                  <wp:posOffset>120650</wp:posOffset>
                </wp:positionV>
                <wp:extent cx="685800" cy="223520"/>
                <wp:effectExtent l="0" t="0" r="25400" b="304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BDFBE1" w14:textId="52D6DA2F" w:rsidR="00F100D9" w:rsidRDefault="00F100D9" w:rsidP="00D347DB">
                            <w:pPr>
                              <w:jc w:val="center"/>
                              <w:rPr>
                                <w:sz w:val="20"/>
                              </w:rPr>
                            </w:pPr>
                            <w:r>
                              <w:rPr>
                                <w:sz w:val="20"/>
                              </w:rPr>
                              <w:t xml:space="preserve">• </w:t>
                            </w:r>
                            <w:proofErr w:type="gramStart"/>
                            <w:r>
                              <w:rPr>
                                <w:sz w:val="20"/>
                              </w:rPr>
                              <w:t>Don’t</w:t>
                            </w:r>
                            <w:proofErr w:type="gramEnd"/>
                            <w:r>
                              <w:rPr>
                                <w:sz w:val="20"/>
                              </w:rPr>
                              <w:t xml:space="preserve"> go!</w:t>
                            </w:r>
                          </w:p>
                          <w:p w14:paraId="3074B4D1" w14:textId="77777777" w:rsidR="00F100D9" w:rsidRPr="001269F9" w:rsidRDefault="00F100D9" w:rsidP="00D347DB">
                            <w:pPr>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21.9pt;margin-top:9.5pt;width:54pt;height:17.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" filled="f">
                <v:textbox inset="0,0,0,0">
                  <w:txbxContent>
                    <w:p w14:paraId="41BDFBE1" w14:textId="52D6DA2F" w:rsidR="00F100D9" w:rsidRDefault="00F100D9" w:rsidP="00D347DB">
                      <w:pPr>
                        <w:jc w:val="center"/>
                        <w:rPr>
                          <w:sz w:val="20"/>
                        </w:rPr>
                      </w:pPr>
                      <w:r>
                        <w:rPr>
                          <w:sz w:val="20"/>
                        </w:rPr>
                        <w:t xml:space="preserve">• </w:t>
                      </w:r>
                      <w:proofErr w:type="gramStart"/>
                      <w:r>
                        <w:rPr>
                          <w:sz w:val="20"/>
                        </w:rPr>
                        <w:t>Don’t</w:t>
                      </w:r>
                      <w:proofErr w:type="gramEnd"/>
                      <w:r>
                        <w:rPr>
                          <w:sz w:val="20"/>
                        </w:rPr>
                        <w:t xml:space="preserve"> go!</w:t>
                      </w:r>
                    </w:p>
                    <w:p w14:paraId="3074B4D1" w14:textId="77777777" w:rsidR="00F100D9" w:rsidRPr="001269F9" w:rsidRDefault="00F100D9" w:rsidP="00D347DB">
                      <w:pPr>
                        <w:jc w:val="center"/>
                        <w:rPr>
                          <w:sz w:val="20"/>
                        </w:rPr>
                      </w:pPr>
                    </w:p>
                  </w:txbxContent>
                </v:textbox>
              </v:shape>
            </w:pict>
          </mc:Fallback>
        </mc:AlternateContent>
      </w:r>
      <w:r w:rsidR="0079039D">
        <w:rPr>
          <w:rFonts w:cs="Arial"/>
        </w:rPr>
        <w:t>How i</w:t>
      </w:r>
      <w:r w:rsidR="003820E0">
        <w:rPr>
          <w:rFonts w:cs="Arial"/>
        </w:rPr>
        <w:t>s he saying, “Don’t go that way</w:t>
      </w:r>
      <w:r w:rsidR="0079039D">
        <w:rPr>
          <w:rFonts w:cs="Arial"/>
        </w:rPr>
        <w:t>”</w:t>
      </w:r>
      <w:r w:rsidR="003820E0">
        <w:rPr>
          <w:rFonts w:cs="Arial"/>
        </w:rPr>
        <w:t>?</w:t>
      </w:r>
    </w:p>
    <w:p w14:paraId="788FB8A2" w14:textId="14949E0E" w:rsidR="002A5D6D" w:rsidRDefault="002D7CE8" w:rsidP="002A5D6D">
      <w:pPr>
        <w:pStyle w:val="Heading3"/>
        <w:rPr>
          <w:rFonts w:cs="Arial"/>
        </w:rPr>
      </w:pPr>
      <w:r w:rsidRPr="008B1F91">
        <w:rPr>
          <w:rFonts w:cs="Arial"/>
          <w:noProof/>
          <w:lang w:eastAsia="en-US"/>
        </w:rPr>
        <mc:AlternateContent>
          <mc:Choice Requires="wps">
            <w:drawing>
              <wp:anchor distT="0" distB="0" distL="114300" distR="114300" simplePos="0" relativeHeight="251685376" behindDoc="0" locked="0" layoutInCell="1" allowOverlap="1" wp14:anchorId="71C76A84" wp14:editId="248045BF">
                <wp:simplePos x="0" y="0"/>
                <wp:positionH relativeFrom="column">
                  <wp:posOffset>-278765</wp:posOffset>
                </wp:positionH>
                <wp:positionV relativeFrom="paragraph">
                  <wp:posOffset>77470</wp:posOffset>
                </wp:positionV>
                <wp:extent cx="685800" cy="337820"/>
                <wp:effectExtent l="0" t="0" r="254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65F1E0" w14:textId="6D5E28C3" w:rsidR="00F37FC9" w:rsidRPr="001269F9" w:rsidRDefault="00F37FC9" w:rsidP="002D7CE8">
                            <w:pPr>
                              <w:shd w:val="solid" w:color="auto" w:fill="000000"/>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21.9pt;margin-top:6.1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" filled="f">
                <v:textbox inset="0,0,0,0">
                  <w:txbxContent>
                    <w:p w14:paraId="2A65F1E0" w14:textId="6D5E28C3" w:rsidR="00F37FC9" w:rsidRPr="001269F9" w:rsidRDefault="00F37FC9" w:rsidP="002D7CE8">
                      <w:pPr>
                        <w:shd w:val="solid" w:color="auto" w:fill="000000"/>
                        <w:jc w:val="center"/>
                        <w:rPr>
                          <w:sz w:val="20"/>
                        </w:rPr>
                      </w:pPr>
                      <w:r>
                        <w:rPr>
                          <w:sz w:val="20"/>
                        </w:rPr>
                        <w:t>Prayer</w:t>
                      </w:r>
                    </w:p>
                  </w:txbxContent>
                </v:textbox>
              </v:shape>
            </w:pict>
          </mc:Fallback>
        </mc:AlternateContent>
      </w:r>
      <w:r w:rsidR="002A5D6D">
        <w:rPr>
          <w:rFonts w:cs="Arial"/>
        </w:rPr>
        <w:t>Prayer</w:t>
      </w:r>
    </w:p>
    <w:p w14:paraId="22786D14" w14:textId="14DD8188"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4C409774" w:rsidR="008B6D00" w:rsidRDefault="0080407F" w:rsidP="00DA3A1D">
      <w:pPr>
        <w:pStyle w:val="Heading3"/>
        <w:widowControl w:val="0"/>
        <w:rPr>
          <w:rFonts w:cs="Arial"/>
        </w:rPr>
      </w:pPr>
      <w:r>
        <w:rPr>
          <w:rFonts w:cs="Arial"/>
        </w:rPr>
        <w:t>The nation has just received God’s blessings of his presence (Exodus) and instructions how to remain a holy nation (Leviticus).</w:t>
      </w:r>
    </w:p>
    <w:p w14:paraId="64FF28A9" w14:textId="2BC7CE56" w:rsidR="0080407F" w:rsidRPr="00FD7B79" w:rsidRDefault="0080407F" w:rsidP="00DA3A1D">
      <w:pPr>
        <w:pStyle w:val="Heading3"/>
        <w:widowControl w:val="0"/>
        <w:rPr>
          <w:rFonts w:cs="Arial"/>
        </w:rPr>
      </w:pPr>
      <w:r>
        <w:rPr>
          <w:rFonts w:cs="Arial"/>
        </w:rPr>
        <w:t>Now it remains for God to complete final preparations and bring them into the land of Canaan.</w:t>
      </w: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2FD7F63D" w:rsidR="008B6D00" w:rsidRDefault="00C71BCC" w:rsidP="00DA3A1D">
      <w:pPr>
        <w:pStyle w:val="Heading3"/>
        <w:widowControl w:val="0"/>
        <w:rPr>
          <w:rFonts w:cs="Arial"/>
        </w:rPr>
      </w:pPr>
      <w:r>
        <w:rPr>
          <w:rFonts w:cs="Arial"/>
        </w:rPr>
        <w:t>It is easy for us to think that when we sin, it is sometimes due to God failing us.</w:t>
      </w:r>
    </w:p>
    <w:p w14:paraId="499D3A72" w14:textId="38886598" w:rsidR="00C71BCC" w:rsidRPr="00FD7B79" w:rsidRDefault="00C71BCC" w:rsidP="00DA3A1D">
      <w:pPr>
        <w:pStyle w:val="Heading3"/>
        <w:widowControl w:val="0"/>
        <w:rPr>
          <w:rFonts w:cs="Arial"/>
        </w:rPr>
      </w:pPr>
      <w:r>
        <w:rPr>
          <w:rFonts w:cs="Arial"/>
        </w:rPr>
        <w:t xml:space="preserve">Numbers contrasts Israel’s failures with God’s grace, showing man to be at fault instead of God. </w:t>
      </w: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0E187019" w14:textId="2B438525" w:rsidR="008B6D00" w:rsidRPr="00FD7B79" w:rsidRDefault="0080407F" w:rsidP="00DA3A1D">
      <w:pPr>
        <w:pStyle w:val="Heading3"/>
        <w:widowControl w:val="0"/>
        <w:rPr>
          <w:rFonts w:cs="Arial"/>
        </w:rPr>
      </w:pPr>
      <w:r>
        <w:rPr>
          <w:rFonts w:cs="Arial"/>
        </w:rPr>
        <w:t xml:space="preserve">God had done all that was needed for the nation to succeed. </w:t>
      </w: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53E072BF" w:rsidR="008B6D00" w:rsidRDefault="00651C20" w:rsidP="00DA3A1D">
      <w:pPr>
        <w:pStyle w:val="Heading3"/>
        <w:widowControl w:val="0"/>
        <w:rPr>
          <w:rFonts w:cs="Arial"/>
        </w:rPr>
      </w:pPr>
      <w:r>
        <w:rPr>
          <w:rFonts w:cs="Arial"/>
        </w:rPr>
        <w:t>Should the focus of the text be man’s failings, God’s faithfulness, or the contrast between them?</w:t>
      </w:r>
    </w:p>
    <w:p w14:paraId="20A42306" w14:textId="6FAC9B23" w:rsidR="00651C20" w:rsidRPr="00FD7B79" w:rsidRDefault="00651C20" w:rsidP="00DA3A1D">
      <w:pPr>
        <w:pStyle w:val="Heading3"/>
        <w:widowControl w:val="0"/>
        <w:rPr>
          <w:rFonts w:cs="Arial"/>
        </w:rPr>
      </w:pPr>
      <w:r>
        <w:rPr>
          <w:rFonts w:cs="Arial"/>
        </w:rPr>
        <w:t>How does Numbers relate to the Abrahamic covenant?</w:t>
      </w: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1E4CE5E2" w:rsidR="008B6D00" w:rsidRDefault="008D53C3" w:rsidP="00DA3A1D">
      <w:pPr>
        <w:widowControl w:val="0"/>
        <w:ind w:right="-10"/>
        <w:rPr>
          <w:rFonts w:cs="Arial"/>
        </w:rPr>
      </w:pPr>
      <w:r>
        <w:rPr>
          <w:rFonts w:cs="Arial"/>
        </w:rPr>
        <w:t xml:space="preserve">The way God prepares us to do his will is to </w:t>
      </w:r>
      <w:r w:rsidR="00CE59A7">
        <w:rPr>
          <w:rFonts w:cs="Arial"/>
        </w:rPr>
        <w:t xml:space="preserve">organize, </w:t>
      </w:r>
    </w:p>
    <w:p w14:paraId="10882B3E" w14:textId="77777777" w:rsidR="0021051F" w:rsidRDefault="0021051F" w:rsidP="00DA3A1D">
      <w:pPr>
        <w:widowControl w:val="0"/>
        <w:ind w:right="-10"/>
        <w:rPr>
          <w:rFonts w:cs="Arial"/>
        </w:rPr>
      </w:pPr>
    </w:p>
    <w:p w14:paraId="4317D3AB" w14:textId="77777777" w:rsidR="0021051F" w:rsidRPr="0021051F" w:rsidRDefault="0021051F" w:rsidP="0021051F">
      <w:pPr>
        <w:widowControl w:val="0"/>
        <w:ind w:right="-10"/>
        <w:rPr>
          <w:rFonts w:cs="Arial"/>
        </w:rPr>
      </w:pPr>
      <w:r w:rsidRPr="0021051F">
        <w:rPr>
          <w:rFonts w:cs="Arial"/>
        </w:rPr>
        <w:t>God's faithful preparation of his people to enter Canaan contrasts with Israel's unbelieving rebelliousness in the wilderness to teach the nation his unconditional commitment to fulfill his Abrahamic Covenant but only through a believing generation.</w:t>
      </w:r>
    </w:p>
    <w:p w14:paraId="04202B61" w14:textId="77777777" w:rsidR="0021051F" w:rsidRPr="0021051F" w:rsidRDefault="0021051F" w:rsidP="0021051F">
      <w:pPr>
        <w:widowControl w:val="0"/>
        <w:ind w:right="-10"/>
        <w:rPr>
          <w:rFonts w:cs="Arial"/>
        </w:rPr>
      </w:pPr>
    </w:p>
    <w:p w14:paraId="612CDD10" w14:textId="77777777" w:rsidR="0021051F" w:rsidRPr="0021051F" w:rsidRDefault="0021051F" w:rsidP="0021051F">
      <w:pPr>
        <w:widowControl w:val="0"/>
        <w:ind w:right="-10"/>
        <w:rPr>
          <w:rFonts w:cs="Arial"/>
        </w:rPr>
      </w:pPr>
      <w:r w:rsidRPr="0021051F">
        <w:rPr>
          <w:rFonts w:cs="Arial"/>
        </w:rPr>
        <w:t>The way God prepared his people to enter Canaan was by showing that he would fulfill the Abrahamic Covenant only through believing Israelites.</w:t>
      </w:r>
    </w:p>
    <w:p w14:paraId="11298AD4" w14:textId="77777777" w:rsidR="0021051F" w:rsidRPr="0021051F" w:rsidRDefault="0021051F" w:rsidP="0021051F">
      <w:pPr>
        <w:widowControl w:val="0"/>
        <w:ind w:right="-10"/>
        <w:rPr>
          <w:rFonts w:cs="Arial"/>
        </w:rPr>
      </w:pPr>
    </w:p>
    <w:p w14:paraId="01BF9C98" w14:textId="77777777" w:rsidR="0021051F" w:rsidRPr="0021051F" w:rsidRDefault="0021051F" w:rsidP="0021051F">
      <w:pPr>
        <w:widowControl w:val="0"/>
        <w:ind w:right="-10"/>
        <w:rPr>
          <w:rFonts w:cs="Arial"/>
        </w:rPr>
      </w:pPr>
      <w:r w:rsidRPr="0021051F">
        <w:rPr>
          <w:rFonts w:cs="Arial"/>
        </w:rPr>
        <w:t>The way God showed faithfulness to the Abrahamic Covenant was by preparing Israel to enter Canaan only through believing Israelites.</w:t>
      </w:r>
    </w:p>
    <w:p w14:paraId="52EFB2F4" w14:textId="77777777" w:rsidR="0021051F" w:rsidRPr="00D422FC" w:rsidRDefault="0021051F" w:rsidP="00DA3A1D">
      <w:pPr>
        <w:widowControl w:val="0"/>
        <w:ind w:right="-10"/>
        <w:rPr>
          <w:rFonts w:cs="Arial"/>
        </w:rPr>
      </w:pP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77777777" w:rsidR="00D04409" w:rsidRDefault="00D04409" w:rsidP="00DA3A1D">
      <w:pPr>
        <w:pStyle w:val="Heading3"/>
        <w:widowControl w:val="0"/>
        <w:rPr>
          <w:rFonts w:cs="Arial"/>
        </w:rPr>
      </w:pPr>
      <w:r w:rsidRPr="00FD7B79">
        <w:rPr>
          <w:rFonts w:cs="Arial"/>
        </w:rPr>
        <w:t>Text</w:t>
      </w:r>
    </w:p>
    <w:p w14:paraId="61FA57FD" w14:textId="77777777" w:rsidR="00484847" w:rsidRDefault="00484847" w:rsidP="00484847"/>
    <w:p w14:paraId="2E97DA73" w14:textId="77777777" w:rsidR="00484847" w:rsidRPr="006C0394" w:rsidRDefault="00484847" w:rsidP="00484847">
      <w:pPr>
        <w:tabs>
          <w:tab w:val="left" w:pos="1080"/>
        </w:tabs>
        <w:ind w:left="1080" w:right="-49" w:hanging="360"/>
        <w:jc w:val="center"/>
        <w:outlineLvl w:val="0"/>
      </w:pPr>
      <w:r w:rsidRPr="006C0394">
        <w:rPr>
          <w:rFonts w:ascii="Matura MT Script Capitals" w:hAnsi="Matura MT Script Capitals"/>
          <w:sz w:val="32"/>
        </w:rPr>
        <w:t>Population Changes in the Wilderness</w:t>
      </w:r>
      <w:r w:rsidRPr="006C0394">
        <w:rPr>
          <w:b/>
          <w:sz w:val="32"/>
        </w:rPr>
        <w:t xml:space="preserve"> </w:t>
      </w:r>
      <w:r w:rsidRPr="006C0394">
        <w:rPr>
          <w:sz w:val="4"/>
        </w:rPr>
        <w:fldChar w:fldCharType="begin"/>
      </w:r>
      <w:r w:rsidRPr="006C0394">
        <w:rPr>
          <w:sz w:val="4"/>
        </w:rPr>
        <w:instrText xml:space="preserve"> TC  "</w:instrText>
      </w:r>
      <w:r w:rsidRPr="006C0394">
        <w:rPr>
          <w:sz w:val="8"/>
        </w:rPr>
        <w:instrText xml:space="preserve"> </w:instrText>
      </w:r>
      <w:bookmarkStart w:id="1" w:name="_Toc425035323"/>
      <w:bookmarkStart w:id="2" w:name="_Toc425043051"/>
      <w:bookmarkStart w:id="3" w:name="_Toc478007635"/>
      <w:bookmarkStart w:id="4" w:name="_Toc488675914"/>
      <w:bookmarkStart w:id="5" w:name="_Toc502548232"/>
      <w:r w:rsidRPr="006C0394">
        <w:rPr>
          <w:sz w:val="8"/>
        </w:rPr>
        <w:instrText>Population Changes in the Wilderness</w:instrText>
      </w:r>
      <w:bookmarkEnd w:id="1"/>
      <w:bookmarkEnd w:id="2"/>
      <w:bookmarkEnd w:id="3"/>
      <w:bookmarkEnd w:id="4"/>
      <w:bookmarkEnd w:id="5"/>
      <w:r w:rsidRPr="006C0394">
        <w:rPr>
          <w:sz w:val="14"/>
        </w:rPr>
        <w:instrText xml:space="preserve"> </w:instrText>
      </w:r>
      <w:r w:rsidRPr="006C0394">
        <w:rPr>
          <w:sz w:val="4"/>
        </w:rPr>
        <w:instrText xml:space="preserve">" \l 4 </w:instrText>
      </w:r>
      <w:r w:rsidRPr="006C0394">
        <w:rPr>
          <w:sz w:val="4"/>
        </w:rPr>
        <w:fldChar w:fldCharType="end"/>
      </w:r>
    </w:p>
    <w:p w14:paraId="12A4351D" w14:textId="77777777" w:rsidR="00484847" w:rsidRPr="006C0394" w:rsidRDefault="00484847" w:rsidP="00484847">
      <w:pPr>
        <w:tabs>
          <w:tab w:val="left" w:pos="1080"/>
        </w:tabs>
        <w:ind w:left="1080" w:right="-49" w:hanging="360"/>
        <w:rPr>
          <w:sz w:val="8"/>
        </w:rPr>
      </w:pPr>
    </w:p>
    <w:tbl>
      <w:tblPr>
        <w:tblW w:w="0" w:type="auto"/>
        <w:tblInd w:w="1188" w:type="dxa"/>
        <w:tblLayout w:type="fixed"/>
        <w:tblLook w:val="0000" w:firstRow="0" w:lastRow="0" w:firstColumn="0" w:lastColumn="0" w:noHBand="0" w:noVBand="0"/>
      </w:tblPr>
      <w:tblGrid>
        <w:gridCol w:w="1350"/>
        <w:gridCol w:w="2520"/>
        <w:gridCol w:w="2520"/>
        <w:gridCol w:w="2466"/>
      </w:tblGrid>
      <w:tr w:rsidR="00484847" w:rsidRPr="006C0394" w14:paraId="4463F75C" w14:textId="77777777" w:rsidTr="00484847">
        <w:tc>
          <w:tcPr>
            <w:tcW w:w="1350" w:type="dxa"/>
            <w:tcBorders>
              <w:top w:val="single" w:sz="6" w:space="0" w:color="000000"/>
              <w:left w:val="single" w:sz="12" w:space="0" w:color="000000"/>
              <w:bottom w:val="single" w:sz="6" w:space="0" w:color="000000"/>
              <w:right w:val="single" w:sz="6" w:space="0" w:color="000000"/>
            </w:tcBorders>
            <w:shd w:val="pct30" w:color="C0C0C0" w:fill="FFFFFF"/>
          </w:tcPr>
          <w:p w14:paraId="40964A04"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Tribe</w:t>
            </w:r>
          </w:p>
        </w:tc>
        <w:tc>
          <w:tcPr>
            <w:tcW w:w="2520" w:type="dxa"/>
            <w:tcBorders>
              <w:top w:val="single" w:sz="6" w:space="0" w:color="000000"/>
              <w:left w:val="single" w:sz="6" w:space="0" w:color="000000"/>
              <w:bottom w:val="single" w:sz="6" w:space="0" w:color="000000"/>
              <w:right w:val="single" w:sz="6" w:space="0" w:color="000000"/>
            </w:tcBorders>
            <w:shd w:val="pct30" w:color="C0C0C0" w:fill="FFFFFF"/>
          </w:tcPr>
          <w:p w14:paraId="60A242EF"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 xml:space="preserve">Numbers 1 (1444 </w:t>
            </w:r>
            <w:r w:rsidRPr="006C0394">
              <w:rPr>
                <w:rFonts w:ascii="Gill Sans Condensed Bold" w:hAnsi="Gill Sans Condensed Bold"/>
                <w:sz w:val="18"/>
              </w:rPr>
              <w:t>BC</w:t>
            </w:r>
            <w:r w:rsidRPr="006C0394">
              <w:rPr>
                <w:rFonts w:ascii="Gill Sans Condensed Bold" w:hAnsi="Gill Sans Condensed Bold"/>
              </w:rPr>
              <w:t>)</w:t>
            </w:r>
          </w:p>
          <w:p w14:paraId="4BEEAF9A"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Start of Wanderings</w:t>
            </w:r>
          </w:p>
        </w:tc>
        <w:tc>
          <w:tcPr>
            <w:tcW w:w="2520" w:type="dxa"/>
            <w:tcBorders>
              <w:top w:val="single" w:sz="6" w:space="0" w:color="000000"/>
              <w:left w:val="single" w:sz="6" w:space="0" w:color="000000"/>
              <w:bottom w:val="single" w:sz="6" w:space="0" w:color="000000"/>
              <w:right w:val="single" w:sz="6" w:space="0" w:color="000000"/>
            </w:tcBorders>
            <w:shd w:val="pct30" w:color="C0C0C0" w:fill="FFFFFF"/>
          </w:tcPr>
          <w:p w14:paraId="1ED38C8D"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 xml:space="preserve">Numbers 26 (1406 </w:t>
            </w:r>
            <w:r w:rsidRPr="006C0394">
              <w:rPr>
                <w:rFonts w:ascii="Gill Sans Condensed Bold" w:hAnsi="Gill Sans Condensed Bold"/>
                <w:sz w:val="18"/>
              </w:rPr>
              <w:t>BC</w:t>
            </w:r>
            <w:r w:rsidRPr="006C0394">
              <w:rPr>
                <w:rFonts w:ascii="Gill Sans Condensed Bold" w:hAnsi="Gill Sans Condensed Bold"/>
              </w:rPr>
              <w:t>)</w:t>
            </w:r>
          </w:p>
          <w:p w14:paraId="34C3BC63"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End of Wanderings</w:t>
            </w:r>
          </w:p>
        </w:tc>
        <w:tc>
          <w:tcPr>
            <w:tcW w:w="2466" w:type="dxa"/>
            <w:tcBorders>
              <w:top w:val="single" w:sz="6" w:space="0" w:color="000000"/>
              <w:left w:val="single" w:sz="6" w:space="0" w:color="000000"/>
              <w:bottom w:val="single" w:sz="6" w:space="0" w:color="000000"/>
              <w:right w:val="single" w:sz="12" w:space="0" w:color="000000"/>
            </w:tcBorders>
            <w:shd w:val="pct30" w:color="C0C0C0" w:fill="FFFFFF"/>
          </w:tcPr>
          <w:p w14:paraId="541F0086"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Increase (Decrease)</w:t>
            </w:r>
          </w:p>
        </w:tc>
      </w:tr>
      <w:tr w:rsidR="00484847" w:rsidRPr="006C0394" w14:paraId="53924918" w14:textId="77777777" w:rsidTr="00484847">
        <w:tc>
          <w:tcPr>
            <w:tcW w:w="1350" w:type="dxa"/>
            <w:tcBorders>
              <w:left w:val="single" w:sz="12" w:space="0" w:color="000000"/>
              <w:right w:val="single" w:sz="6" w:space="0" w:color="000000"/>
            </w:tcBorders>
          </w:tcPr>
          <w:p w14:paraId="4A1566BA"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Reuben</w:t>
            </w:r>
          </w:p>
        </w:tc>
        <w:tc>
          <w:tcPr>
            <w:tcW w:w="2520" w:type="dxa"/>
            <w:tcBorders>
              <w:left w:val="single" w:sz="6" w:space="0" w:color="000000"/>
              <w:right w:val="single" w:sz="6" w:space="0" w:color="000000"/>
            </w:tcBorders>
          </w:tcPr>
          <w:p w14:paraId="3212D366"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46,500</w:t>
            </w:r>
          </w:p>
        </w:tc>
        <w:tc>
          <w:tcPr>
            <w:tcW w:w="2520" w:type="dxa"/>
            <w:tcBorders>
              <w:left w:val="single" w:sz="6" w:space="0" w:color="000000"/>
              <w:right w:val="single" w:sz="6" w:space="0" w:color="000000"/>
            </w:tcBorders>
          </w:tcPr>
          <w:p w14:paraId="1744C421"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43,730</w:t>
            </w:r>
          </w:p>
        </w:tc>
        <w:tc>
          <w:tcPr>
            <w:tcW w:w="2466" w:type="dxa"/>
            <w:tcBorders>
              <w:left w:val="single" w:sz="6" w:space="0" w:color="000000"/>
              <w:right w:val="single" w:sz="12" w:space="0" w:color="000000"/>
            </w:tcBorders>
          </w:tcPr>
          <w:p w14:paraId="4424D1D2" w14:textId="77777777" w:rsidR="00484847" w:rsidRPr="006C0394" w:rsidRDefault="00484847" w:rsidP="00484847">
            <w:pPr>
              <w:ind w:left="252" w:right="-49"/>
              <w:jc w:val="right"/>
              <w:rPr>
                <w:rFonts w:ascii="Gill Sans Condensed Bold" w:hAnsi="Gill Sans Condensed Bold"/>
              </w:rPr>
            </w:pPr>
            <w:r w:rsidRPr="006C0394">
              <w:rPr>
                <w:rFonts w:ascii="Gill Sans Condensed Bold" w:hAnsi="Gill Sans Condensed Bold"/>
              </w:rPr>
              <w:t>(2,770)</w:t>
            </w:r>
          </w:p>
        </w:tc>
      </w:tr>
      <w:tr w:rsidR="00484847" w:rsidRPr="006C0394" w14:paraId="08AE44FD" w14:textId="77777777" w:rsidTr="00484847">
        <w:tc>
          <w:tcPr>
            <w:tcW w:w="1350" w:type="dxa"/>
            <w:tcBorders>
              <w:left w:val="single" w:sz="12" w:space="0" w:color="000000"/>
              <w:right w:val="single" w:sz="6" w:space="0" w:color="000000"/>
            </w:tcBorders>
          </w:tcPr>
          <w:p w14:paraId="2E0AF576"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Simeon</w:t>
            </w:r>
          </w:p>
        </w:tc>
        <w:tc>
          <w:tcPr>
            <w:tcW w:w="2520" w:type="dxa"/>
            <w:tcBorders>
              <w:left w:val="single" w:sz="6" w:space="0" w:color="000000"/>
              <w:right w:val="single" w:sz="6" w:space="0" w:color="000000"/>
            </w:tcBorders>
          </w:tcPr>
          <w:p w14:paraId="75777E3D"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59,300</w:t>
            </w:r>
          </w:p>
        </w:tc>
        <w:tc>
          <w:tcPr>
            <w:tcW w:w="2520" w:type="dxa"/>
            <w:tcBorders>
              <w:left w:val="single" w:sz="6" w:space="0" w:color="000000"/>
              <w:right w:val="single" w:sz="6" w:space="0" w:color="000000"/>
            </w:tcBorders>
          </w:tcPr>
          <w:p w14:paraId="0432EA37"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22,200</w:t>
            </w:r>
          </w:p>
        </w:tc>
        <w:tc>
          <w:tcPr>
            <w:tcW w:w="2466" w:type="dxa"/>
            <w:tcBorders>
              <w:left w:val="single" w:sz="6" w:space="0" w:color="000000"/>
              <w:right w:val="single" w:sz="12" w:space="0" w:color="000000"/>
            </w:tcBorders>
          </w:tcPr>
          <w:p w14:paraId="305003CB" w14:textId="77777777" w:rsidR="00484847" w:rsidRPr="006C0394" w:rsidRDefault="00484847" w:rsidP="00484847">
            <w:pPr>
              <w:ind w:left="252" w:right="-49"/>
              <w:jc w:val="right"/>
              <w:rPr>
                <w:rFonts w:ascii="Gill Sans Condensed Bold" w:hAnsi="Gill Sans Condensed Bold"/>
              </w:rPr>
            </w:pPr>
            <w:r w:rsidRPr="006C0394">
              <w:rPr>
                <w:rFonts w:ascii="Gill Sans Condensed Bold" w:hAnsi="Gill Sans Condensed Bold"/>
              </w:rPr>
              <w:t>(37,100)</w:t>
            </w:r>
          </w:p>
        </w:tc>
      </w:tr>
      <w:tr w:rsidR="00484847" w:rsidRPr="006C0394" w14:paraId="60E58058" w14:textId="77777777" w:rsidTr="00484847">
        <w:tc>
          <w:tcPr>
            <w:tcW w:w="1350" w:type="dxa"/>
            <w:tcBorders>
              <w:left w:val="single" w:sz="12" w:space="0" w:color="000000"/>
              <w:right w:val="single" w:sz="6" w:space="0" w:color="000000"/>
            </w:tcBorders>
          </w:tcPr>
          <w:p w14:paraId="209940E7"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Gad</w:t>
            </w:r>
          </w:p>
        </w:tc>
        <w:tc>
          <w:tcPr>
            <w:tcW w:w="2520" w:type="dxa"/>
            <w:tcBorders>
              <w:left w:val="single" w:sz="6" w:space="0" w:color="000000"/>
              <w:right w:val="single" w:sz="6" w:space="0" w:color="000000"/>
            </w:tcBorders>
          </w:tcPr>
          <w:p w14:paraId="325BB117"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45,650</w:t>
            </w:r>
          </w:p>
        </w:tc>
        <w:tc>
          <w:tcPr>
            <w:tcW w:w="2520" w:type="dxa"/>
            <w:tcBorders>
              <w:left w:val="single" w:sz="6" w:space="0" w:color="000000"/>
              <w:right w:val="single" w:sz="6" w:space="0" w:color="000000"/>
            </w:tcBorders>
          </w:tcPr>
          <w:p w14:paraId="02A58AAA"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40,500</w:t>
            </w:r>
          </w:p>
        </w:tc>
        <w:tc>
          <w:tcPr>
            <w:tcW w:w="2466" w:type="dxa"/>
            <w:tcBorders>
              <w:left w:val="single" w:sz="6" w:space="0" w:color="000000"/>
              <w:right w:val="single" w:sz="12" w:space="0" w:color="000000"/>
            </w:tcBorders>
          </w:tcPr>
          <w:p w14:paraId="23C53DED" w14:textId="77777777" w:rsidR="00484847" w:rsidRPr="006C0394" w:rsidRDefault="00484847" w:rsidP="00484847">
            <w:pPr>
              <w:ind w:left="252" w:right="-49"/>
              <w:jc w:val="right"/>
              <w:rPr>
                <w:rFonts w:ascii="Gill Sans Condensed Bold" w:hAnsi="Gill Sans Condensed Bold"/>
              </w:rPr>
            </w:pPr>
            <w:r w:rsidRPr="006C0394">
              <w:rPr>
                <w:rFonts w:ascii="Gill Sans Condensed Bold" w:hAnsi="Gill Sans Condensed Bold"/>
              </w:rPr>
              <w:t>(5,150)</w:t>
            </w:r>
          </w:p>
        </w:tc>
      </w:tr>
      <w:tr w:rsidR="00484847" w:rsidRPr="006C0394" w14:paraId="57CD67B5" w14:textId="77777777" w:rsidTr="00484847">
        <w:tc>
          <w:tcPr>
            <w:tcW w:w="1350" w:type="dxa"/>
            <w:tcBorders>
              <w:left w:val="single" w:sz="12" w:space="0" w:color="000000"/>
              <w:right w:val="single" w:sz="6" w:space="0" w:color="000000"/>
            </w:tcBorders>
          </w:tcPr>
          <w:p w14:paraId="5F79993E"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Judah</w:t>
            </w:r>
          </w:p>
        </w:tc>
        <w:tc>
          <w:tcPr>
            <w:tcW w:w="2520" w:type="dxa"/>
            <w:tcBorders>
              <w:left w:val="single" w:sz="6" w:space="0" w:color="000000"/>
              <w:right w:val="single" w:sz="6" w:space="0" w:color="000000"/>
            </w:tcBorders>
          </w:tcPr>
          <w:p w14:paraId="56F8C13B"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74,600</w:t>
            </w:r>
          </w:p>
        </w:tc>
        <w:tc>
          <w:tcPr>
            <w:tcW w:w="2520" w:type="dxa"/>
            <w:tcBorders>
              <w:left w:val="single" w:sz="6" w:space="0" w:color="000000"/>
              <w:right w:val="single" w:sz="6" w:space="0" w:color="000000"/>
            </w:tcBorders>
          </w:tcPr>
          <w:p w14:paraId="2019C8E1"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76,500</w:t>
            </w:r>
          </w:p>
        </w:tc>
        <w:tc>
          <w:tcPr>
            <w:tcW w:w="2466" w:type="dxa"/>
            <w:tcBorders>
              <w:left w:val="single" w:sz="6" w:space="0" w:color="000000"/>
              <w:right w:val="single" w:sz="12" w:space="0" w:color="000000"/>
            </w:tcBorders>
          </w:tcPr>
          <w:p w14:paraId="183C2E6A" w14:textId="77777777" w:rsidR="00484847" w:rsidRPr="006C0394" w:rsidRDefault="00484847" w:rsidP="00484847">
            <w:pPr>
              <w:ind w:left="252" w:right="-49"/>
              <w:rPr>
                <w:rFonts w:ascii="Gill Sans Condensed Bold" w:hAnsi="Gill Sans Condensed Bold"/>
              </w:rPr>
            </w:pPr>
            <w:r w:rsidRPr="006C0394">
              <w:rPr>
                <w:rFonts w:ascii="Gill Sans Condensed Bold" w:hAnsi="Gill Sans Condensed Bold"/>
              </w:rPr>
              <w:t>1,900</w:t>
            </w:r>
          </w:p>
        </w:tc>
      </w:tr>
      <w:tr w:rsidR="00484847" w:rsidRPr="006C0394" w14:paraId="1D937A94" w14:textId="77777777" w:rsidTr="00484847">
        <w:tc>
          <w:tcPr>
            <w:tcW w:w="1350" w:type="dxa"/>
            <w:tcBorders>
              <w:left w:val="single" w:sz="12" w:space="0" w:color="000000"/>
              <w:right w:val="single" w:sz="6" w:space="0" w:color="000000"/>
            </w:tcBorders>
          </w:tcPr>
          <w:p w14:paraId="7E10645D"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Isaachar</w:t>
            </w:r>
          </w:p>
        </w:tc>
        <w:tc>
          <w:tcPr>
            <w:tcW w:w="2520" w:type="dxa"/>
            <w:tcBorders>
              <w:left w:val="single" w:sz="6" w:space="0" w:color="000000"/>
              <w:right w:val="single" w:sz="6" w:space="0" w:color="000000"/>
            </w:tcBorders>
          </w:tcPr>
          <w:p w14:paraId="55E74D47"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54,400</w:t>
            </w:r>
          </w:p>
        </w:tc>
        <w:tc>
          <w:tcPr>
            <w:tcW w:w="2520" w:type="dxa"/>
            <w:tcBorders>
              <w:left w:val="single" w:sz="6" w:space="0" w:color="000000"/>
              <w:right w:val="single" w:sz="6" w:space="0" w:color="000000"/>
            </w:tcBorders>
          </w:tcPr>
          <w:p w14:paraId="258C829F"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64,300</w:t>
            </w:r>
          </w:p>
        </w:tc>
        <w:tc>
          <w:tcPr>
            <w:tcW w:w="2466" w:type="dxa"/>
            <w:tcBorders>
              <w:left w:val="single" w:sz="6" w:space="0" w:color="000000"/>
              <w:right w:val="single" w:sz="12" w:space="0" w:color="000000"/>
            </w:tcBorders>
          </w:tcPr>
          <w:p w14:paraId="1A7BE1D5" w14:textId="77777777" w:rsidR="00484847" w:rsidRPr="006C0394" w:rsidRDefault="00484847" w:rsidP="00484847">
            <w:pPr>
              <w:ind w:left="252" w:right="-49"/>
              <w:rPr>
                <w:rFonts w:ascii="Gill Sans Condensed Bold" w:hAnsi="Gill Sans Condensed Bold"/>
              </w:rPr>
            </w:pPr>
            <w:r w:rsidRPr="006C0394">
              <w:rPr>
                <w:rFonts w:ascii="Gill Sans Condensed Bold" w:hAnsi="Gill Sans Condensed Bold"/>
              </w:rPr>
              <w:t>9,900</w:t>
            </w:r>
          </w:p>
        </w:tc>
      </w:tr>
      <w:tr w:rsidR="00484847" w:rsidRPr="006C0394" w14:paraId="73DDFA63" w14:textId="77777777" w:rsidTr="00484847">
        <w:tc>
          <w:tcPr>
            <w:tcW w:w="1350" w:type="dxa"/>
            <w:tcBorders>
              <w:left w:val="single" w:sz="12" w:space="0" w:color="000000"/>
              <w:right w:val="single" w:sz="6" w:space="0" w:color="000000"/>
            </w:tcBorders>
          </w:tcPr>
          <w:p w14:paraId="3DD23D35"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Zebulun</w:t>
            </w:r>
          </w:p>
        </w:tc>
        <w:tc>
          <w:tcPr>
            <w:tcW w:w="2520" w:type="dxa"/>
            <w:tcBorders>
              <w:left w:val="single" w:sz="6" w:space="0" w:color="000000"/>
              <w:right w:val="single" w:sz="6" w:space="0" w:color="000000"/>
            </w:tcBorders>
          </w:tcPr>
          <w:p w14:paraId="4582F1FF"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57,400</w:t>
            </w:r>
          </w:p>
        </w:tc>
        <w:tc>
          <w:tcPr>
            <w:tcW w:w="2520" w:type="dxa"/>
            <w:tcBorders>
              <w:left w:val="single" w:sz="6" w:space="0" w:color="000000"/>
              <w:right w:val="single" w:sz="6" w:space="0" w:color="000000"/>
            </w:tcBorders>
          </w:tcPr>
          <w:p w14:paraId="4B8A9203"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60,500</w:t>
            </w:r>
          </w:p>
        </w:tc>
        <w:tc>
          <w:tcPr>
            <w:tcW w:w="2466" w:type="dxa"/>
            <w:tcBorders>
              <w:left w:val="single" w:sz="6" w:space="0" w:color="000000"/>
              <w:right w:val="single" w:sz="12" w:space="0" w:color="000000"/>
            </w:tcBorders>
          </w:tcPr>
          <w:p w14:paraId="1E1056C8" w14:textId="77777777" w:rsidR="00484847" w:rsidRPr="006C0394" w:rsidRDefault="00484847" w:rsidP="00484847">
            <w:pPr>
              <w:ind w:left="252" w:right="-49"/>
              <w:rPr>
                <w:rFonts w:ascii="Gill Sans Condensed Bold" w:hAnsi="Gill Sans Condensed Bold"/>
              </w:rPr>
            </w:pPr>
            <w:r w:rsidRPr="006C0394">
              <w:rPr>
                <w:rFonts w:ascii="Gill Sans Condensed Bold" w:hAnsi="Gill Sans Condensed Bold"/>
              </w:rPr>
              <w:t>3,100</w:t>
            </w:r>
          </w:p>
        </w:tc>
      </w:tr>
      <w:tr w:rsidR="00484847" w:rsidRPr="006C0394" w14:paraId="40DB7520" w14:textId="77777777" w:rsidTr="00484847">
        <w:tc>
          <w:tcPr>
            <w:tcW w:w="1350" w:type="dxa"/>
            <w:tcBorders>
              <w:left w:val="single" w:sz="12" w:space="0" w:color="000000"/>
              <w:right w:val="single" w:sz="6" w:space="0" w:color="000000"/>
            </w:tcBorders>
          </w:tcPr>
          <w:p w14:paraId="25DBAFF6"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Ephraim</w:t>
            </w:r>
          </w:p>
        </w:tc>
        <w:tc>
          <w:tcPr>
            <w:tcW w:w="2520" w:type="dxa"/>
            <w:tcBorders>
              <w:left w:val="single" w:sz="6" w:space="0" w:color="000000"/>
              <w:right w:val="single" w:sz="6" w:space="0" w:color="000000"/>
            </w:tcBorders>
          </w:tcPr>
          <w:p w14:paraId="77FA3DEA"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40,500</w:t>
            </w:r>
          </w:p>
        </w:tc>
        <w:tc>
          <w:tcPr>
            <w:tcW w:w="2520" w:type="dxa"/>
            <w:tcBorders>
              <w:left w:val="single" w:sz="6" w:space="0" w:color="000000"/>
              <w:right w:val="single" w:sz="6" w:space="0" w:color="000000"/>
            </w:tcBorders>
          </w:tcPr>
          <w:p w14:paraId="56263A22"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32,500</w:t>
            </w:r>
          </w:p>
        </w:tc>
        <w:tc>
          <w:tcPr>
            <w:tcW w:w="2466" w:type="dxa"/>
            <w:tcBorders>
              <w:left w:val="single" w:sz="6" w:space="0" w:color="000000"/>
              <w:right w:val="single" w:sz="12" w:space="0" w:color="000000"/>
            </w:tcBorders>
          </w:tcPr>
          <w:p w14:paraId="13911B92" w14:textId="77777777" w:rsidR="00484847" w:rsidRPr="006C0394" w:rsidRDefault="00484847" w:rsidP="00484847">
            <w:pPr>
              <w:ind w:left="252" w:right="-49"/>
              <w:jc w:val="right"/>
              <w:rPr>
                <w:rFonts w:ascii="Gill Sans Condensed Bold" w:hAnsi="Gill Sans Condensed Bold"/>
              </w:rPr>
            </w:pPr>
            <w:r w:rsidRPr="006C0394">
              <w:rPr>
                <w:rFonts w:ascii="Gill Sans Condensed Bold" w:hAnsi="Gill Sans Condensed Bold"/>
              </w:rPr>
              <w:t>(8,000)</w:t>
            </w:r>
          </w:p>
        </w:tc>
      </w:tr>
      <w:tr w:rsidR="00484847" w:rsidRPr="006C0394" w14:paraId="23237139" w14:textId="77777777" w:rsidTr="00484847">
        <w:tc>
          <w:tcPr>
            <w:tcW w:w="1350" w:type="dxa"/>
            <w:tcBorders>
              <w:left w:val="single" w:sz="12" w:space="0" w:color="000000"/>
              <w:right w:val="single" w:sz="6" w:space="0" w:color="000000"/>
            </w:tcBorders>
          </w:tcPr>
          <w:p w14:paraId="3E29123C"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Manasseh</w:t>
            </w:r>
          </w:p>
        </w:tc>
        <w:tc>
          <w:tcPr>
            <w:tcW w:w="2520" w:type="dxa"/>
            <w:tcBorders>
              <w:left w:val="single" w:sz="6" w:space="0" w:color="000000"/>
              <w:right w:val="single" w:sz="6" w:space="0" w:color="000000"/>
            </w:tcBorders>
          </w:tcPr>
          <w:p w14:paraId="48AD57D2"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32,200</w:t>
            </w:r>
          </w:p>
        </w:tc>
        <w:tc>
          <w:tcPr>
            <w:tcW w:w="2520" w:type="dxa"/>
            <w:tcBorders>
              <w:left w:val="single" w:sz="6" w:space="0" w:color="000000"/>
              <w:right w:val="single" w:sz="6" w:space="0" w:color="000000"/>
            </w:tcBorders>
          </w:tcPr>
          <w:p w14:paraId="3D0EECD4"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52,700</w:t>
            </w:r>
          </w:p>
        </w:tc>
        <w:tc>
          <w:tcPr>
            <w:tcW w:w="2466" w:type="dxa"/>
            <w:tcBorders>
              <w:left w:val="single" w:sz="6" w:space="0" w:color="000000"/>
              <w:right w:val="single" w:sz="12" w:space="0" w:color="000000"/>
            </w:tcBorders>
          </w:tcPr>
          <w:p w14:paraId="00A05D2E" w14:textId="77777777" w:rsidR="00484847" w:rsidRPr="006C0394" w:rsidRDefault="00484847" w:rsidP="00484847">
            <w:pPr>
              <w:ind w:left="162" w:right="-49"/>
              <w:rPr>
                <w:rFonts w:ascii="Gill Sans Condensed Bold" w:hAnsi="Gill Sans Condensed Bold"/>
              </w:rPr>
            </w:pPr>
            <w:r w:rsidRPr="006C0394">
              <w:rPr>
                <w:rFonts w:ascii="Gill Sans Condensed Bold" w:hAnsi="Gill Sans Condensed Bold"/>
              </w:rPr>
              <w:t>20,500</w:t>
            </w:r>
          </w:p>
        </w:tc>
      </w:tr>
      <w:tr w:rsidR="00484847" w:rsidRPr="006C0394" w14:paraId="5EDA3395" w14:textId="77777777" w:rsidTr="00484847">
        <w:tc>
          <w:tcPr>
            <w:tcW w:w="1350" w:type="dxa"/>
            <w:tcBorders>
              <w:left w:val="single" w:sz="12" w:space="0" w:color="000000"/>
              <w:right w:val="single" w:sz="6" w:space="0" w:color="000000"/>
            </w:tcBorders>
          </w:tcPr>
          <w:p w14:paraId="21BB6470"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Benjamin</w:t>
            </w:r>
          </w:p>
        </w:tc>
        <w:tc>
          <w:tcPr>
            <w:tcW w:w="2520" w:type="dxa"/>
            <w:tcBorders>
              <w:left w:val="single" w:sz="6" w:space="0" w:color="000000"/>
              <w:right w:val="single" w:sz="6" w:space="0" w:color="000000"/>
            </w:tcBorders>
          </w:tcPr>
          <w:p w14:paraId="2D08DBAB"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35,400</w:t>
            </w:r>
          </w:p>
        </w:tc>
        <w:tc>
          <w:tcPr>
            <w:tcW w:w="2520" w:type="dxa"/>
            <w:tcBorders>
              <w:left w:val="single" w:sz="6" w:space="0" w:color="000000"/>
              <w:right w:val="single" w:sz="6" w:space="0" w:color="000000"/>
            </w:tcBorders>
          </w:tcPr>
          <w:p w14:paraId="47DFE914"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45,600</w:t>
            </w:r>
          </w:p>
        </w:tc>
        <w:tc>
          <w:tcPr>
            <w:tcW w:w="2466" w:type="dxa"/>
            <w:tcBorders>
              <w:left w:val="single" w:sz="6" w:space="0" w:color="000000"/>
              <w:right w:val="single" w:sz="12" w:space="0" w:color="000000"/>
            </w:tcBorders>
          </w:tcPr>
          <w:p w14:paraId="73FD7E10" w14:textId="77777777" w:rsidR="00484847" w:rsidRPr="006C0394" w:rsidRDefault="00484847" w:rsidP="00484847">
            <w:pPr>
              <w:ind w:left="162" w:right="-49"/>
              <w:rPr>
                <w:rFonts w:ascii="Gill Sans Condensed Bold" w:hAnsi="Gill Sans Condensed Bold"/>
              </w:rPr>
            </w:pPr>
            <w:r w:rsidRPr="006C0394">
              <w:rPr>
                <w:rFonts w:ascii="Gill Sans Condensed Bold" w:hAnsi="Gill Sans Condensed Bold"/>
              </w:rPr>
              <w:t>10,200</w:t>
            </w:r>
          </w:p>
        </w:tc>
      </w:tr>
      <w:tr w:rsidR="00484847" w:rsidRPr="006C0394" w14:paraId="4146DE0A" w14:textId="77777777" w:rsidTr="00484847">
        <w:tc>
          <w:tcPr>
            <w:tcW w:w="1350" w:type="dxa"/>
            <w:tcBorders>
              <w:left w:val="single" w:sz="12" w:space="0" w:color="000000"/>
              <w:right w:val="single" w:sz="6" w:space="0" w:color="000000"/>
            </w:tcBorders>
          </w:tcPr>
          <w:p w14:paraId="73F9BA0F"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Dan</w:t>
            </w:r>
          </w:p>
        </w:tc>
        <w:tc>
          <w:tcPr>
            <w:tcW w:w="2520" w:type="dxa"/>
            <w:tcBorders>
              <w:left w:val="single" w:sz="6" w:space="0" w:color="000000"/>
              <w:right w:val="single" w:sz="6" w:space="0" w:color="000000"/>
            </w:tcBorders>
          </w:tcPr>
          <w:p w14:paraId="4E63D6F9"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62,700</w:t>
            </w:r>
          </w:p>
        </w:tc>
        <w:tc>
          <w:tcPr>
            <w:tcW w:w="2520" w:type="dxa"/>
            <w:tcBorders>
              <w:left w:val="single" w:sz="6" w:space="0" w:color="000000"/>
              <w:right w:val="single" w:sz="6" w:space="0" w:color="000000"/>
            </w:tcBorders>
          </w:tcPr>
          <w:p w14:paraId="673ADC4E"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64,400</w:t>
            </w:r>
          </w:p>
        </w:tc>
        <w:tc>
          <w:tcPr>
            <w:tcW w:w="2466" w:type="dxa"/>
            <w:tcBorders>
              <w:left w:val="single" w:sz="6" w:space="0" w:color="000000"/>
              <w:right w:val="single" w:sz="12" w:space="0" w:color="000000"/>
            </w:tcBorders>
          </w:tcPr>
          <w:p w14:paraId="582291F9" w14:textId="77777777" w:rsidR="00484847" w:rsidRPr="006C0394" w:rsidRDefault="00484847" w:rsidP="00484847">
            <w:pPr>
              <w:ind w:left="252" w:right="-49"/>
              <w:rPr>
                <w:rFonts w:ascii="Gill Sans Condensed Bold" w:hAnsi="Gill Sans Condensed Bold"/>
              </w:rPr>
            </w:pPr>
            <w:r w:rsidRPr="006C0394">
              <w:rPr>
                <w:rFonts w:ascii="Gill Sans Condensed Bold" w:hAnsi="Gill Sans Condensed Bold"/>
              </w:rPr>
              <w:t>1,700</w:t>
            </w:r>
          </w:p>
        </w:tc>
      </w:tr>
      <w:tr w:rsidR="00484847" w:rsidRPr="006C0394" w14:paraId="67A89BF1" w14:textId="77777777" w:rsidTr="00484847">
        <w:tc>
          <w:tcPr>
            <w:tcW w:w="1350" w:type="dxa"/>
            <w:tcBorders>
              <w:left w:val="single" w:sz="12" w:space="0" w:color="000000"/>
              <w:right w:val="single" w:sz="6" w:space="0" w:color="000000"/>
            </w:tcBorders>
          </w:tcPr>
          <w:p w14:paraId="56C104A4"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Asher</w:t>
            </w:r>
          </w:p>
        </w:tc>
        <w:tc>
          <w:tcPr>
            <w:tcW w:w="2520" w:type="dxa"/>
            <w:tcBorders>
              <w:left w:val="single" w:sz="6" w:space="0" w:color="000000"/>
              <w:right w:val="single" w:sz="6" w:space="0" w:color="000000"/>
            </w:tcBorders>
          </w:tcPr>
          <w:p w14:paraId="45DBEDB5"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41,500</w:t>
            </w:r>
          </w:p>
        </w:tc>
        <w:tc>
          <w:tcPr>
            <w:tcW w:w="2520" w:type="dxa"/>
            <w:tcBorders>
              <w:left w:val="single" w:sz="6" w:space="0" w:color="000000"/>
              <w:right w:val="single" w:sz="6" w:space="0" w:color="000000"/>
            </w:tcBorders>
          </w:tcPr>
          <w:p w14:paraId="213B0256"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53,400</w:t>
            </w:r>
          </w:p>
        </w:tc>
        <w:tc>
          <w:tcPr>
            <w:tcW w:w="2466" w:type="dxa"/>
            <w:tcBorders>
              <w:left w:val="single" w:sz="6" w:space="0" w:color="000000"/>
              <w:right w:val="single" w:sz="12" w:space="0" w:color="000000"/>
            </w:tcBorders>
          </w:tcPr>
          <w:p w14:paraId="6FD55EF4" w14:textId="77777777" w:rsidR="00484847" w:rsidRPr="006C0394" w:rsidRDefault="00484847" w:rsidP="00484847">
            <w:pPr>
              <w:ind w:left="162" w:right="-49"/>
              <w:rPr>
                <w:rFonts w:ascii="Gill Sans Condensed Bold" w:hAnsi="Gill Sans Condensed Bold"/>
              </w:rPr>
            </w:pPr>
            <w:r w:rsidRPr="006C0394">
              <w:rPr>
                <w:rFonts w:ascii="Gill Sans Condensed Bold" w:hAnsi="Gill Sans Condensed Bold"/>
              </w:rPr>
              <w:t>11,900</w:t>
            </w:r>
          </w:p>
        </w:tc>
      </w:tr>
      <w:tr w:rsidR="00484847" w:rsidRPr="006C0394" w14:paraId="523C078F" w14:textId="77777777" w:rsidTr="00484847">
        <w:tc>
          <w:tcPr>
            <w:tcW w:w="1350" w:type="dxa"/>
            <w:tcBorders>
              <w:left w:val="single" w:sz="12" w:space="0" w:color="000000"/>
              <w:bottom w:val="single" w:sz="6" w:space="0" w:color="auto"/>
              <w:right w:val="single" w:sz="6" w:space="0" w:color="000000"/>
            </w:tcBorders>
          </w:tcPr>
          <w:p w14:paraId="4A735C91"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Naphtali</w:t>
            </w:r>
          </w:p>
        </w:tc>
        <w:tc>
          <w:tcPr>
            <w:tcW w:w="2520" w:type="dxa"/>
            <w:tcBorders>
              <w:left w:val="single" w:sz="6" w:space="0" w:color="000000"/>
              <w:bottom w:val="single" w:sz="6" w:space="0" w:color="auto"/>
              <w:right w:val="single" w:sz="6" w:space="0" w:color="000000"/>
            </w:tcBorders>
          </w:tcPr>
          <w:p w14:paraId="46B315B8"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53,400</w:t>
            </w:r>
          </w:p>
        </w:tc>
        <w:tc>
          <w:tcPr>
            <w:tcW w:w="2520" w:type="dxa"/>
            <w:tcBorders>
              <w:left w:val="single" w:sz="6" w:space="0" w:color="000000"/>
              <w:bottom w:val="single" w:sz="6" w:space="0" w:color="auto"/>
              <w:right w:val="single" w:sz="6" w:space="0" w:color="000000"/>
            </w:tcBorders>
          </w:tcPr>
          <w:p w14:paraId="5F551506"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45,400</w:t>
            </w:r>
          </w:p>
        </w:tc>
        <w:tc>
          <w:tcPr>
            <w:tcW w:w="2466" w:type="dxa"/>
            <w:tcBorders>
              <w:left w:val="single" w:sz="6" w:space="0" w:color="000000"/>
              <w:bottom w:val="single" w:sz="6" w:space="0" w:color="auto"/>
              <w:right w:val="single" w:sz="12" w:space="0" w:color="000000"/>
            </w:tcBorders>
          </w:tcPr>
          <w:p w14:paraId="5E147792" w14:textId="77777777" w:rsidR="00484847" w:rsidRPr="006C0394" w:rsidRDefault="00484847" w:rsidP="00484847">
            <w:pPr>
              <w:ind w:left="252" w:right="-49"/>
              <w:jc w:val="right"/>
              <w:rPr>
                <w:rFonts w:ascii="Gill Sans Condensed Bold" w:hAnsi="Gill Sans Condensed Bold"/>
              </w:rPr>
            </w:pPr>
            <w:r w:rsidRPr="006C0394">
              <w:rPr>
                <w:rFonts w:ascii="Gill Sans Condensed Bold" w:hAnsi="Gill Sans Condensed Bold"/>
              </w:rPr>
              <w:t>(8,000)</w:t>
            </w:r>
          </w:p>
        </w:tc>
      </w:tr>
      <w:tr w:rsidR="00484847" w:rsidRPr="006C0394" w14:paraId="05A3803B" w14:textId="77777777" w:rsidTr="00484847">
        <w:tc>
          <w:tcPr>
            <w:tcW w:w="1350" w:type="dxa"/>
            <w:tcBorders>
              <w:left w:val="single" w:sz="12" w:space="0" w:color="000000"/>
              <w:bottom w:val="single" w:sz="6" w:space="0" w:color="000000"/>
              <w:right w:val="single" w:sz="6" w:space="0" w:color="000000"/>
            </w:tcBorders>
          </w:tcPr>
          <w:p w14:paraId="63FAEBE3" w14:textId="77777777" w:rsidR="00484847" w:rsidRPr="006C0394" w:rsidRDefault="00484847" w:rsidP="00484847">
            <w:pPr>
              <w:ind w:right="-49"/>
              <w:rPr>
                <w:rFonts w:ascii="Gill Sans Condensed Bold" w:hAnsi="Gill Sans Condensed Bold"/>
              </w:rPr>
            </w:pPr>
            <w:r w:rsidRPr="006C0394">
              <w:rPr>
                <w:rFonts w:ascii="Gill Sans Condensed Bold" w:hAnsi="Gill Sans Condensed Bold"/>
              </w:rPr>
              <w:t>Total</w:t>
            </w:r>
          </w:p>
        </w:tc>
        <w:tc>
          <w:tcPr>
            <w:tcW w:w="2520" w:type="dxa"/>
            <w:tcBorders>
              <w:left w:val="single" w:sz="6" w:space="0" w:color="000000"/>
              <w:bottom w:val="single" w:sz="6" w:space="0" w:color="000000"/>
              <w:right w:val="single" w:sz="6" w:space="0" w:color="000000"/>
            </w:tcBorders>
          </w:tcPr>
          <w:p w14:paraId="2C3855BB"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603,550</w:t>
            </w:r>
          </w:p>
        </w:tc>
        <w:tc>
          <w:tcPr>
            <w:tcW w:w="2520" w:type="dxa"/>
            <w:tcBorders>
              <w:left w:val="single" w:sz="6" w:space="0" w:color="000000"/>
              <w:bottom w:val="single" w:sz="6" w:space="0" w:color="000000"/>
              <w:right w:val="single" w:sz="6" w:space="0" w:color="000000"/>
            </w:tcBorders>
          </w:tcPr>
          <w:p w14:paraId="083DC0DA" w14:textId="77777777" w:rsidR="00484847" w:rsidRPr="006C0394" w:rsidRDefault="00484847" w:rsidP="00484847">
            <w:pPr>
              <w:ind w:right="-49"/>
              <w:jc w:val="right"/>
              <w:rPr>
                <w:rFonts w:ascii="Gill Sans Condensed Bold" w:hAnsi="Gill Sans Condensed Bold"/>
              </w:rPr>
            </w:pPr>
            <w:r w:rsidRPr="006C0394">
              <w:rPr>
                <w:rFonts w:ascii="Gill Sans Condensed Bold" w:hAnsi="Gill Sans Condensed Bold"/>
              </w:rPr>
              <w:t>601,730</w:t>
            </w:r>
          </w:p>
        </w:tc>
        <w:tc>
          <w:tcPr>
            <w:tcW w:w="2466" w:type="dxa"/>
            <w:tcBorders>
              <w:left w:val="single" w:sz="6" w:space="0" w:color="000000"/>
              <w:bottom w:val="single" w:sz="6" w:space="0" w:color="000000"/>
              <w:right w:val="single" w:sz="12" w:space="0" w:color="000000"/>
            </w:tcBorders>
          </w:tcPr>
          <w:p w14:paraId="441C1D79" w14:textId="77777777" w:rsidR="00484847" w:rsidRPr="006C0394" w:rsidRDefault="00484847" w:rsidP="00484847">
            <w:pPr>
              <w:ind w:left="252" w:right="-49"/>
              <w:jc w:val="right"/>
              <w:rPr>
                <w:rFonts w:ascii="Gill Sans Condensed Bold" w:hAnsi="Gill Sans Condensed Bold"/>
              </w:rPr>
            </w:pPr>
            <w:r w:rsidRPr="006C0394">
              <w:rPr>
                <w:rFonts w:ascii="Gill Sans Condensed Bold" w:hAnsi="Gill Sans Condensed Bold"/>
              </w:rPr>
              <w:t>(1,820)</w:t>
            </w:r>
          </w:p>
        </w:tc>
      </w:tr>
    </w:tbl>
    <w:p w14:paraId="6C7AFFAB" w14:textId="77777777" w:rsidR="00484847" w:rsidRPr="006C0394" w:rsidRDefault="00484847" w:rsidP="00484847">
      <w:pPr>
        <w:tabs>
          <w:tab w:val="left" w:pos="1080"/>
        </w:tabs>
        <w:ind w:left="1080" w:right="-49" w:hanging="360"/>
      </w:pPr>
    </w:p>
    <w:p w14:paraId="45AF31B7" w14:textId="77777777" w:rsidR="00484847" w:rsidRPr="006C0394" w:rsidRDefault="00484847" w:rsidP="00484847">
      <w:pPr>
        <w:ind w:left="1080" w:right="-49"/>
      </w:pPr>
      <w:r w:rsidRPr="006C0394">
        <w:t xml:space="preserve">These numbers only include men </w:t>
      </w:r>
      <w:r>
        <w:t xml:space="preserve">at least </w:t>
      </w:r>
      <w:r w:rsidRPr="006C0394">
        <w:t>20 years old who served in the army (26:2, 4). Women, children, Levites and the handicapped were not counted.  Assuming each soldier had a wife and an average of only one child puts the total population nearly 2 million.  The tribe of Reuben decreased partly due to rebelling with Korah (26:8-9; cf. 16:1-35).  The tr</w:t>
      </w:r>
      <w:r>
        <w:t>ibe of Simeon shrank the most. P</w:t>
      </w:r>
      <w:r w:rsidRPr="006C0394">
        <w:t xml:space="preserve">erhaps </w:t>
      </w:r>
      <w:r>
        <w:t xml:space="preserve">this was </w:t>
      </w:r>
      <w:r w:rsidRPr="006C0394">
        <w:t>due to the pl</w:t>
      </w:r>
      <w:r>
        <w:t>ague that killed 14,700 (16:49) and/or the tribe’s immorality at Beth Peor, which killed 24,000 (25:9), as its leader Zimri was a Simeonite (25:14).</w:t>
      </w:r>
    </w:p>
    <w:p w14:paraId="5C0E6079" w14:textId="77777777" w:rsidR="00484847" w:rsidRPr="00484847" w:rsidRDefault="00484847" w:rsidP="00484847"/>
    <w:p w14:paraId="0A20C8D1" w14:textId="0BD28C2A" w:rsidR="00D15F5D" w:rsidRPr="00FB2D6E" w:rsidRDefault="00D04409" w:rsidP="00A25184">
      <w:pPr>
        <w:pStyle w:val="Heading1"/>
        <w:widowControl w:val="0"/>
        <w:jc w:val="center"/>
        <w:rPr>
          <w:rFonts w:cs="Arial"/>
          <w:sz w:val="36"/>
        </w:rPr>
      </w:pPr>
      <w:r w:rsidRPr="00DA3A1D">
        <w:rPr>
          <w:rFonts w:cs="Arial"/>
          <w:sz w:val="18"/>
        </w:rPr>
        <w:br w:type="page"/>
      </w:r>
      <w:r w:rsidR="00D15F5D">
        <w:rPr>
          <w:rFonts w:cs="Arial"/>
          <w:sz w:val="36"/>
        </w:rPr>
        <w:lastRenderedPageBreak/>
        <w:t>Old Testament Survey Notes</w:t>
      </w:r>
    </w:p>
    <w:p w14:paraId="2757E06E" w14:textId="77777777" w:rsidR="00A25184" w:rsidRDefault="00A25184" w:rsidP="007510AC">
      <w:pPr>
        <w:ind w:right="-49"/>
        <w:rPr>
          <w:b/>
        </w:rPr>
      </w:pPr>
    </w:p>
    <w:p w14:paraId="42B86EC0" w14:textId="77777777" w:rsidR="007510AC" w:rsidRPr="00CD5252" w:rsidRDefault="007510AC" w:rsidP="007510AC">
      <w:pPr>
        <w:ind w:right="-49"/>
        <w:rPr>
          <w:b/>
        </w:rPr>
      </w:pPr>
      <w:r w:rsidRPr="00CD5252">
        <w:rPr>
          <w:b/>
        </w:rPr>
        <w:t>The way God prepared Israel to enter Canaan was by showing that he would fulfill the Abrahamic Covenant only through believing Israelites.</w:t>
      </w:r>
    </w:p>
    <w:p w14:paraId="445699BC" w14:textId="7BE055E3" w:rsidR="007510AC" w:rsidRPr="004C163A" w:rsidRDefault="007510AC" w:rsidP="004C163A">
      <w:pPr>
        <w:pStyle w:val="Heading1"/>
        <w:ind w:left="284" w:hanging="284"/>
      </w:pPr>
      <w:bookmarkStart w:id="6" w:name="_Toc393737408"/>
      <w:r w:rsidRPr="004C163A">
        <w:t>I.</w:t>
      </w:r>
      <w:r w:rsidRPr="004C163A">
        <w:tab/>
        <w:t>The way God prepared Israel’s old generation to enter Canaan was by fulfill</w:t>
      </w:r>
      <w:r w:rsidR="00C15BA3">
        <w:t>ing</w:t>
      </w:r>
      <w:r w:rsidRPr="004C163A">
        <w:t xml:space="preserve"> the </w:t>
      </w:r>
      <w:r w:rsidR="00C15BA3">
        <w:t>covenant to Abraham</w:t>
      </w:r>
      <w:r w:rsidRPr="004C163A">
        <w:t xml:space="preserve"> </w:t>
      </w:r>
      <w:r w:rsidR="00C15BA3">
        <w:t>through</w:t>
      </w:r>
      <w:r w:rsidRPr="004C163A">
        <w:t xml:space="preserve"> an orderly and holy nation (1:1–10:10; 20 days at Mount Sinai).</w:t>
      </w:r>
      <w:bookmarkEnd w:id="6"/>
    </w:p>
    <w:p w14:paraId="4EA515D1" w14:textId="381F5CF8" w:rsidR="007510AC" w:rsidRPr="006C0394" w:rsidRDefault="007510AC" w:rsidP="0066124C">
      <w:pPr>
        <w:pStyle w:val="Heading2"/>
        <w:ind w:left="709" w:hanging="425"/>
      </w:pPr>
      <w:bookmarkStart w:id="7" w:name="_Toc393737409"/>
      <w:r w:rsidRPr="006C0394">
        <w:t>God organ</w:t>
      </w:r>
      <w:r>
        <w:t xml:space="preserve">izes Israel's old generation </w:t>
      </w:r>
      <w:r w:rsidRPr="006C0394">
        <w:t xml:space="preserve">and Levites for efficient travel through the wilderness </w:t>
      </w:r>
      <w:r>
        <w:t xml:space="preserve">and conquest of Canaan </w:t>
      </w:r>
      <w:r w:rsidRPr="006C0394">
        <w:t>(</w:t>
      </w:r>
      <w:r>
        <w:t>Num</w:t>
      </w:r>
      <w:r w:rsidRPr="006C0394">
        <w:t xml:space="preserve"> 1–4).</w:t>
      </w:r>
      <w:bookmarkEnd w:id="7"/>
    </w:p>
    <w:p w14:paraId="53EFCA4A" w14:textId="22C3E4B5" w:rsidR="007510AC" w:rsidRPr="006C0394" w:rsidRDefault="007510AC" w:rsidP="001D524C">
      <w:pPr>
        <w:pStyle w:val="Heading3"/>
        <w:ind w:left="1134"/>
      </w:pPr>
      <w:bookmarkStart w:id="8" w:name="_Toc393737410"/>
      <w:r w:rsidRPr="006C0394">
        <w:t xml:space="preserve">God organizes the people through an army census, camp arrangement, and marching order as </w:t>
      </w:r>
      <w:r>
        <w:t xml:space="preserve">his </w:t>
      </w:r>
      <w:r w:rsidRPr="006C0394">
        <w:t>preparation to defeat the Canaanites</w:t>
      </w:r>
      <w:r>
        <w:t xml:space="preserve"> (Num</w:t>
      </w:r>
      <w:r w:rsidRPr="006C0394">
        <w:t xml:space="preserve"> 1–2).</w:t>
      </w:r>
      <w:bookmarkEnd w:id="8"/>
    </w:p>
    <w:p w14:paraId="24F69F7C" w14:textId="74330451" w:rsidR="007510AC" w:rsidRPr="006C0394" w:rsidRDefault="007510AC" w:rsidP="00E903EA">
      <w:pPr>
        <w:pStyle w:val="Heading4"/>
        <w:ind w:left="1560"/>
      </w:pPr>
      <w:bookmarkStart w:id="9" w:name="_Toc393737411"/>
      <w:r w:rsidRPr="006C0394">
        <w:t xml:space="preserve">The first census in Israel numbers 603,550 soldiers to </w:t>
      </w:r>
      <w:r>
        <w:t>show God</w:t>
      </w:r>
      <w:r w:rsidRPr="006C0394">
        <w:t xml:space="preserve"> faithful </w:t>
      </w:r>
      <w:r>
        <w:t>to provide Israel</w:t>
      </w:r>
      <w:r w:rsidRPr="006C0394">
        <w:t xml:space="preserve"> an army to defeat the Canaanites</w:t>
      </w:r>
      <w:r>
        <w:t xml:space="preserve"> </w:t>
      </w:r>
      <w:r w:rsidRPr="006C0394">
        <w:t>(</w:t>
      </w:r>
      <w:r>
        <w:t xml:space="preserve">Num </w:t>
      </w:r>
      <w:r w:rsidRPr="006C0394">
        <w:t>1).</w:t>
      </w:r>
      <w:bookmarkEnd w:id="9"/>
    </w:p>
    <w:p w14:paraId="58C8B096" w14:textId="131BD76D" w:rsidR="007510AC" w:rsidRPr="006C0394" w:rsidRDefault="007510AC" w:rsidP="00E903EA">
      <w:pPr>
        <w:pStyle w:val="Heading4"/>
        <w:ind w:left="1560"/>
      </w:pPr>
      <w:bookmarkStart w:id="10" w:name="_Toc393737412"/>
      <w:r w:rsidRPr="006C0394">
        <w:t>The camp planning and marching order affirms God's desire for an orderly people</w:t>
      </w:r>
      <w:r>
        <w:t xml:space="preserve"> </w:t>
      </w:r>
      <w:r w:rsidRPr="006C0394">
        <w:t>(</w:t>
      </w:r>
      <w:r>
        <w:t xml:space="preserve">Num </w:t>
      </w:r>
      <w:r w:rsidRPr="006C0394">
        <w:t>2).</w:t>
      </w:r>
      <w:bookmarkEnd w:id="10"/>
    </w:p>
    <w:p w14:paraId="65D4F7F2" w14:textId="202B77BC" w:rsidR="007510AC" w:rsidRPr="006C0394" w:rsidRDefault="007510AC" w:rsidP="00697883">
      <w:pPr>
        <w:pStyle w:val="Heading3"/>
        <w:ind w:left="1134"/>
      </w:pPr>
      <w:bookmarkStart w:id="11" w:name="_Toc393737413"/>
      <w:r w:rsidRPr="006C0394">
        <w:t xml:space="preserve">God organizes the Levites </w:t>
      </w:r>
      <w:r>
        <w:t>to care for and transport</w:t>
      </w:r>
      <w:r w:rsidRPr="006C0394">
        <w:t xml:space="preserve"> the tabernacle and redeems them for lifelong service that Israel would treat </w:t>
      </w:r>
      <w:r>
        <w:t xml:space="preserve">his </w:t>
      </w:r>
      <w:r w:rsidRPr="006C0394">
        <w:t>holy things respectfully</w:t>
      </w:r>
      <w:r>
        <w:t xml:space="preserve"> </w:t>
      </w:r>
      <w:r w:rsidRPr="006C0394">
        <w:t>(</w:t>
      </w:r>
      <w:r>
        <w:t xml:space="preserve">Num </w:t>
      </w:r>
      <w:r w:rsidRPr="006C0394">
        <w:t>3–4).</w:t>
      </w:r>
      <w:bookmarkEnd w:id="11"/>
    </w:p>
    <w:p w14:paraId="3EE8A9E3" w14:textId="747BE12C" w:rsidR="007510AC" w:rsidRPr="006C0394" w:rsidRDefault="00E903EA" w:rsidP="00E903EA">
      <w:pPr>
        <w:pStyle w:val="Heading4"/>
        <w:ind w:left="1560"/>
      </w:pPr>
      <w:bookmarkStart w:id="12" w:name="_Toc393737414"/>
      <w:r>
        <w:t>G</w:t>
      </w:r>
      <w:r w:rsidR="007510AC" w:rsidRPr="006C0394">
        <w:t xml:space="preserve">od </w:t>
      </w:r>
      <w:r w:rsidR="007510AC">
        <w:t>appoints</w:t>
      </w:r>
      <w:r w:rsidR="007510AC" w:rsidRPr="006C0394">
        <w:t xml:space="preserve"> the three Levite clans to care for the tabernacle so that Israel would treat the holy things respectfully</w:t>
      </w:r>
      <w:r w:rsidR="007510AC">
        <w:t xml:space="preserve"> </w:t>
      </w:r>
      <w:r w:rsidR="007510AC" w:rsidRPr="006C0394">
        <w:t>(3:1-39).</w:t>
      </w:r>
      <w:bookmarkEnd w:id="12"/>
    </w:p>
    <w:p w14:paraId="31201207" w14:textId="6E8D1FA1" w:rsidR="007510AC" w:rsidRPr="006C0394" w:rsidRDefault="00E903EA" w:rsidP="00E903EA">
      <w:pPr>
        <w:pStyle w:val="Heading4"/>
        <w:ind w:left="1560"/>
      </w:pPr>
      <w:bookmarkStart w:id="13" w:name="_Toc393737415"/>
      <w:r>
        <w:t>G</w:t>
      </w:r>
      <w:r w:rsidR="007510AC" w:rsidRPr="006C0394">
        <w:t>od substitutes Levites for the firstborn sons as compensation for sparing the firstborn Israelites at the Exodus to provide lifelong servants for the tabernacle</w:t>
      </w:r>
      <w:r w:rsidR="007510AC">
        <w:t xml:space="preserve"> </w:t>
      </w:r>
      <w:r w:rsidR="007510AC" w:rsidRPr="006C0394">
        <w:t>(3:40-51).</w:t>
      </w:r>
      <w:bookmarkEnd w:id="13"/>
    </w:p>
    <w:p w14:paraId="28186713" w14:textId="550162D9" w:rsidR="007510AC" w:rsidRPr="006C0394" w:rsidRDefault="007510AC" w:rsidP="00E903EA">
      <w:pPr>
        <w:pStyle w:val="Heading4"/>
        <w:ind w:left="1560"/>
      </w:pPr>
      <w:bookmarkStart w:id="14" w:name="_Toc393737416"/>
      <w:r w:rsidRPr="006C0394">
        <w:t>God assigns the tabernacle</w:t>
      </w:r>
      <w:r>
        <w:t xml:space="preserve"> transport</w:t>
      </w:r>
      <w:r w:rsidRPr="006C0394">
        <w:t xml:space="preserve"> to the three Levite clans </w:t>
      </w:r>
      <w:r>
        <w:t>to orderly move</w:t>
      </w:r>
      <w:r w:rsidRPr="006C0394">
        <w:t xml:space="preserve"> </w:t>
      </w:r>
      <w:r>
        <w:t xml:space="preserve">his </w:t>
      </w:r>
      <w:r w:rsidRPr="006C0394">
        <w:t>holy things (</w:t>
      </w:r>
      <w:r>
        <w:t xml:space="preserve">Num </w:t>
      </w:r>
      <w:r w:rsidRPr="006C0394">
        <w:t>4).</w:t>
      </w:r>
      <w:bookmarkEnd w:id="14"/>
    </w:p>
    <w:p w14:paraId="1A9FA92A" w14:textId="0F2A7322" w:rsidR="007510AC" w:rsidRPr="006C0394" w:rsidRDefault="007510AC" w:rsidP="0066124C">
      <w:pPr>
        <w:pStyle w:val="Heading2"/>
        <w:ind w:left="709" w:hanging="425"/>
      </w:pPr>
      <w:bookmarkStart w:id="15" w:name="_Toc393737417"/>
      <w:r w:rsidRPr="006C0394">
        <w:t>God sanctifies Israel</w:t>
      </w:r>
      <w:r>
        <w:t>ites</w:t>
      </w:r>
      <w:r w:rsidRPr="006C0394">
        <w:t xml:space="preserve"> through separation, worship, and </w:t>
      </w:r>
      <w:r>
        <w:t xml:space="preserve">his </w:t>
      </w:r>
      <w:r w:rsidRPr="006C0394">
        <w:t xml:space="preserve">guiding presence </w:t>
      </w:r>
      <w:r>
        <w:t>so they could</w:t>
      </w:r>
      <w:r w:rsidRPr="006C0394">
        <w:t xml:space="preserve"> enter Canaan as a holy nation</w:t>
      </w:r>
      <w:r>
        <w:t xml:space="preserve"> </w:t>
      </w:r>
      <w:r w:rsidRPr="006C0394">
        <w:t>(5:1–10:10).</w:t>
      </w:r>
      <w:bookmarkEnd w:id="15"/>
    </w:p>
    <w:p w14:paraId="259B3EA7" w14:textId="7D7950A8" w:rsidR="007510AC" w:rsidRPr="006C0394" w:rsidRDefault="007510AC" w:rsidP="00B65572">
      <w:pPr>
        <w:pStyle w:val="Heading3"/>
        <w:ind w:left="1134"/>
      </w:pPr>
      <w:bookmarkStart w:id="16" w:name="_Toc393737418"/>
      <w:r>
        <w:t>L</w:t>
      </w:r>
      <w:r w:rsidRPr="006C0394">
        <w:t xml:space="preserve">aws of </w:t>
      </w:r>
      <w:r>
        <w:t>holiness</w:t>
      </w:r>
      <w:r w:rsidRPr="006C0394">
        <w:t xml:space="preserve"> by separation preserve the </w:t>
      </w:r>
      <w:r>
        <w:t xml:space="preserve">camp’s </w:t>
      </w:r>
      <w:r w:rsidRPr="006C0394">
        <w:t>physical, social, spiritual, and marital purity (</w:t>
      </w:r>
      <w:r>
        <w:t xml:space="preserve">Num </w:t>
      </w:r>
      <w:r w:rsidRPr="006C0394">
        <w:t>5–6).</w:t>
      </w:r>
      <w:bookmarkEnd w:id="16"/>
    </w:p>
    <w:p w14:paraId="7C14632C" w14:textId="2684ABEA" w:rsidR="007510AC" w:rsidRPr="006C0394" w:rsidRDefault="007510AC" w:rsidP="00E903EA">
      <w:pPr>
        <w:pStyle w:val="Heading4"/>
        <w:ind w:left="1560"/>
      </w:pPr>
      <w:bookmarkStart w:id="17" w:name="_Toc393737419"/>
      <w:r>
        <w:t>Make r</w:t>
      </w:r>
      <w:r w:rsidRPr="006C0394">
        <w:t xml:space="preserve">itually unclean </w:t>
      </w:r>
      <w:r>
        <w:t>people</w:t>
      </w:r>
      <w:r w:rsidRPr="006C0394">
        <w:t xml:space="preserve"> live outside the camp to protect </w:t>
      </w:r>
      <w:r>
        <w:t>its</w:t>
      </w:r>
      <w:r w:rsidRPr="006C0394">
        <w:t xml:space="preserve"> </w:t>
      </w:r>
      <w:r w:rsidRPr="00035F3E">
        <w:rPr>
          <w:i/>
        </w:rPr>
        <w:t>physical</w:t>
      </w:r>
      <w:r>
        <w:t xml:space="preserve"> purity </w:t>
      </w:r>
      <w:r w:rsidRPr="006C0394">
        <w:t>(5:1-4).</w:t>
      </w:r>
      <w:bookmarkEnd w:id="17"/>
    </w:p>
    <w:p w14:paraId="2F11BF3D" w14:textId="77217089" w:rsidR="007510AC" w:rsidRPr="006C0394" w:rsidRDefault="007510AC" w:rsidP="00E903EA">
      <w:pPr>
        <w:pStyle w:val="Heading4"/>
        <w:ind w:left="1560"/>
      </w:pPr>
      <w:bookmarkStart w:id="18" w:name="_Toc393737420"/>
      <w:r w:rsidRPr="006C0394">
        <w:t xml:space="preserve">Recompense for financial wrongdoing to protect </w:t>
      </w:r>
      <w:r>
        <w:t>Israel’s</w:t>
      </w:r>
      <w:r w:rsidRPr="006C0394">
        <w:t xml:space="preserve"> </w:t>
      </w:r>
      <w:r w:rsidRPr="00035F3E">
        <w:rPr>
          <w:i/>
        </w:rPr>
        <w:t>social</w:t>
      </w:r>
      <w:r>
        <w:t xml:space="preserve"> purity </w:t>
      </w:r>
      <w:r w:rsidRPr="006C0394">
        <w:t>(5:5-10).</w:t>
      </w:r>
      <w:bookmarkEnd w:id="18"/>
    </w:p>
    <w:p w14:paraId="43E7033C" w14:textId="665E2FAC" w:rsidR="007510AC" w:rsidRPr="006C0394" w:rsidRDefault="007510AC" w:rsidP="00E903EA">
      <w:pPr>
        <w:pStyle w:val="Heading4"/>
        <w:ind w:left="1560"/>
      </w:pPr>
      <w:bookmarkStart w:id="19" w:name="_Toc393737421"/>
      <w:r w:rsidRPr="006C0394">
        <w:t xml:space="preserve">Test women suspected of adultery to protect </w:t>
      </w:r>
      <w:r>
        <w:t>Israel’s</w:t>
      </w:r>
      <w:r w:rsidRPr="006C0394">
        <w:t xml:space="preserve"> </w:t>
      </w:r>
      <w:r w:rsidRPr="00035F3E">
        <w:rPr>
          <w:i/>
        </w:rPr>
        <w:t>marital</w:t>
      </w:r>
      <w:r>
        <w:t xml:space="preserve"> purity </w:t>
      </w:r>
      <w:r w:rsidRPr="006C0394">
        <w:t>(5:11-31).</w:t>
      </w:r>
      <w:bookmarkEnd w:id="19"/>
    </w:p>
    <w:p w14:paraId="4AFB505C" w14:textId="21F7CC35" w:rsidR="007510AC" w:rsidRPr="006C0394" w:rsidRDefault="007510AC" w:rsidP="00E903EA">
      <w:pPr>
        <w:pStyle w:val="Heading4"/>
        <w:ind w:left="1560"/>
      </w:pPr>
      <w:bookmarkStart w:id="20" w:name="_Toc393737422"/>
      <w:r w:rsidRPr="006C0394">
        <w:t xml:space="preserve">Separate Nazirites to protect </w:t>
      </w:r>
      <w:r>
        <w:t>Israel’s</w:t>
      </w:r>
      <w:r w:rsidRPr="006C0394">
        <w:t xml:space="preserve"> </w:t>
      </w:r>
      <w:r w:rsidRPr="00035F3E">
        <w:rPr>
          <w:i/>
        </w:rPr>
        <w:t>spiritual</w:t>
      </w:r>
      <w:r w:rsidRPr="006C0394">
        <w:t xml:space="preserve"> purity (6:1-21).</w:t>
      </w:r>
      <w:bookmarkEnd w:id="20"/>
    </w:p>
    <w:p w14:paraId="02A833E2" w14:textId="00BCE674" w:rsidR="007510AC" w:rsidRPr="006C0394" w:rsidRDefault="007510AC" w:rsidP="00E903EA">
      <w:pPr>
        <w:pStyle w:val="Heading4"/>
        <w:ind w:left="1560"/>
      </w:pPr>
      <w:bookmarkStart w:id="21" w:name="_Toc393737423"/>
      <w:r>
        <w:t>Bless the Israelites</w:t>
      </w:r>
      <w:r w:rsidRPr="006C0394">
        <w:t xml:space="preserve"> that God might separate </w:t>
      </w:r>
      <w:r>
        <w:t>them</w:t>
      </w:r>
      <w:r w:rsidRPr="006C0394">
        <w:t xml:space="preserve"> as </w:t>
      </w:r>
      <w:r>
        <w:t xml:space="preserve">his </w:t>
      </w:r>
      <w:r w:rsidRPr="006C0394">
        <w:t xml:space="preserve">own </w:t>
      </w:r>
      <w:r w:rsidRPr="00035F3E">
        <w:rPr>
          <w:i/>
        </w:rPr>
        <w:t>unique</w:t>
      </w:r>
      <w:r w:rsidRPr="006C0394">
        <w:t xml:space="preserve"> people</w:t>
      </w:r>
      <w:r>
        <w:t xml:space="preserve"> </w:t>
      </w:r>
      <w:r w:rsidRPr="006C0394">
        <w:t>(6:22-27).</w:t>
      </w:r>
      <w:bookmarkEnd w:id="21"/>
    </w:p>
    <w:p w14:paraId="37B4BBA3" w14:textId="5E675CC7" w:rsidR="007510AC" w:rsidRPr="006C0394" w:rsidRDefault="007510AC" w:rsidP="00D209FD">
      <w:pPr>
        <w:pStyle w:val="Heading3"/>
        <w:ind w:left="1134"/>
      </w:pPr>
      <w:bookmarkStart w:id="22" w:name="_Toc393737424"/>
      <w:r w:rsidRPr="006C0394">
        <w:t xml:space="preserve">Israel's sanctification through worship </w:t>
      </w:r>
      <w:r>
        <w:t>will</w:t>
      </w:r>
      <w:r w:rsidRPr="006C0394">
        <w:t xml:space="preserve"> give God </w:t>
      </w:r>
      <w:r>
        <w:t xml:space="preserve">his due honor </w:t>
      </w:r>
      <w:r w:rsidRPr="006C0394">
        <w:t>(7:1–9:14).</w:t>
      </w:r>
      <w:bookmarkEnd w:id="22"/>
    </w:p>
    <w:p w14:paraId="2D2DCE5F" w14:textId="20B28091" w:rsidR="007510AC" w:rsidRPr="006C0394" w:rsidRDefault="007510AC" w:rsidP="006551B2">
      <w:pPr>
        <w:pStyle w:val="Heading4"/>
        <w:ind w:left="1560"/>
      </w:pPr>
      <w:bookmarkStart w:id="23" w:name="_Toc393737425"/>
      <w:r>
        <w:t>Each tribe offers identical gifts</w:t>
      </w:r>
      <w:r w:rsidRPr="006C0394">
        <w:t xml:space="preserve"> at the tabernacle dedication </w:t>
      </w:r>
      <w:r>
        <w:t xml:space="preserve">as </w:t>
      </w:r>
      <w:r w:rsidRPr="006C0394">
        <w:t xml:space="preserve">sanctified worship </w:t>
      </w:r>
      <w:r>
        <w:t xml:space="preserve">to honor God </w:t>
      </w:r>
      <w:r w:rsidRPr="006C0394">
        <w:t>(</w:t>
      </w:r>
      <w:r>
        <w:t xml:space="preserve">Num </w:t>
      </w:r>
      <w:r w:rsidRPr="006C0394">
        <w:t>7).</w:t>
      </w:r>
      <w:bookmarkEnd w:id="23"/>
    </w:p>
    <w:p w14:paraId="7478D36B" w14:textId="4170B87A" w:rsidR="007510AC" w:rsidRPr="006C0394" w:rsidRDefault="007510AC" w:rsidP="006551B2">
      <w:pPr>
        <w:pStyle w:val="Heading4"/>
        <w:ind w:left="1560"/>
      </w:pPr>
      <w:bookmarkStart w:id="24" w:name="_Toc393737426"/>
      <w:r w:rsidRPr="006C0394">
        <w:t xml:space="preserve">The arrangement of the lighted lamps </w:t>
      </w:r>
      <w:r>
        <w:t>gives Israel</w:t>
      </w:r>
      <w:r w:rsidRPr="006C0394">
        <w:t xml:space="preserve"> </w:t>
      </w:r>
      <w:r>
        <w:t>more</w:t>
      </w:r>
      <w:r w:rsidRPr="006C0394">
        <w:t xml:space="preserve"> formerly unrevealed </w:t>
      </w:r>
      <w:r>
        <w:t>teaching</w:t>
      </w:r>
      <w:r w:rsidRPr="006C0394">
        <w:t xml:space="preserve"> about its worship</w:t>
      </w:r>
      <w:r>
        <w:t xml:space="preserve"> </w:t>
      </w:r>
      <w:r w:rsidRPr="006C0394">
        <w:t>(8:1-4).</w:t>
      </w:r>
      <w:bookmarkEnd w:id="24"/>
    </w:p>
    <w:p w14:paraId="54C23B3D" w14:textId="4644BADE" w:rsidR="007510AC" w:rsidRPr="006C0394" w:rsidRDefault="007510AC" w:rsidP="006551B2">
      <w:pPr>
        <w:pStyle w:val="Heading4"/>
        <w:ind w:left="1560"/>
      </w:pPr>
      <w:bookmarkStart w:id="25" w:name="_Toc393737427"/>
      <w:r w:rsidRPr="006C0394">
        <w:t>The Levites' consecration provides divine approval for the worship of Israel</w:t>
      </w:r>
      <w:r>
        <w:t xml:space="preserve"> </w:t>
      </w:r>
      <w:r w:rsidRPr="006C0394">
        <w:t>(8:5-26).</w:t>
      </w:r>
      <w:bookmarkEnd w:id="25"/>
    </w:p>
    <w:p w14:paraId="2E2EFAC4" w14:textId="582AFCF5" w:rsidR="007510AC" w:rsidRPr="006C0394" w:rsidRDefault="007510AC" w:rsidP="006551B2">
      <w:pPr>
        <w:pStyle w:val="Heading4"/>
        <w:ind w:left="1560"/>
      </w:pPr>
      <w:bookmarkStart w:id="26" w:name="_Toc393737428"/>
      <w:r>
        <w:lastRenderedPageBreak/>
        <w:t xml:space="preserve">God allows </w:t>
      </w:r>
      <w:r w:rsidRPr="006C0394">
        <w:t xml:space="preserve">Passover </w:t>
      </w:r>
      <w:r>
        <w:t>for the</w:t>
      </w:r>
      <w:r w:rsidRPr="006C0394">
        <w:t xml:space="preserve"> ceremonially unclean one month later </w:t>
      </w:r>
      <w:r>
        <w:t>but only</w:t>
      </w:r>
      <w:r w:rsidRPr="006C0394">
        <w:t xml:space="preserve"> in the prescribed manner to encourage Israel to worship God in holiness</w:t>
      </w:r>
      <w:r>
        <w:t xml:space="preserve"> </w:t>
      </w:r>
      <w:r w:rsidRPr="006C0394">
        <w:t>(9:1-14).</w:t>
      </w:r>
      <w:bookmarkEnd w:id="26"/>
    </w:p>
    <w:p w14:paraId="3404E58B" w14:textId="2CE62A3A" w:rsidR="007510AC" w:rsidRPr="006C0394" w:rsidRDefault="007510AC" w:rsidP="00F816F3">
      <w:pPr>
        <w:pStyle w:val="Heading3"/>
        <w:ind w:left="1134"/>
      </w:pPr>
      <w:bookmarkStart w:id="27" w:name="_Toc393737429"/>
      <w:r w:rsidRPr="006C0394">
        <w:t xml:space="preserve">Israel's sanctification through God’s guidance in the tabernacle cloud and assembly trumpets assures </w:t>
      </w:r>
      <w:r>
        <w:t xml:space="preserve">his </w:t>
      </w:r>
      <w:r w:rsidRPr="006C0394">
        <w:t xml:space="preserve">presence so </w:t>
      </w:r>
      <w:r w:rsidR="00035F3E">
        <w:t>Israel</w:t>
      </w:r>
      <w:r w:rsidRPr="006C0394">
        <w:t xml:space="preserve"> might enter Canaan as a holy nation</w:t>
      </w:r>
      <w:r>
        <w:t xml:space="preserve"> </w:t>
      </w:r>
      <w:r w:rsidRPr="006C0394">
        <w:t>(9:15–10:10).</w:t>
      </w:r>
      <w:bookmarkEnd w:id="27"/>
    </w:p>
    <w:p w14:paraId="424A037F" w14:textId="3981A616" w:rsidR="007510AC" w:rsidRPr="006C0394" w:rsidRDefault="007510AC" w:rsidP="00C81196">
      <w:pPr>
        <w:pStyle w:val="Heading4"/>
        <w:ind w:left="1560"/>
      </w:pPr>
      <w:bookmarkStart w:id="28" w:name="_Toc393737430"/>
      <w:r w:rsidRPr="006C0394">
        <w:t xml:space="preserve">God guides Israel through the tabernacle cloud </w:t>
      </w:r>
      <w:r>
        <w:t>to sanctify</w:t>
      </w:r>
      <w:r w:rsidRPr="006C0394">
        <w:t xml:space="preserve"> the people </w:t>
      </w:r>
      <w:r>
        <w:t>with</w:t>
      </w:r>
      <w:r w:rsidRPr="006C0394">
        <w:t xml:space="preserve"> </w:t>
      </w:r>
      <w:r>
        <w:t xml:space="preserve">his </w:t>
      </w:r>
      <w:r w:rsidRPr="006C0394">
        <w:t xml:space="preserve">presence and </w:t>
      </w:r>
      <w:r>
        <w:t xml:space="preserve">help them depend </w:t>
      </w:r>
      <w:r w:rsidRPr="006C0394">
        <w:t xml:space="preserve">on </w:t>
      </w:r>
      <w:r>
        <w:t xml:space="preserve">him </w:t>
      </w:r>
      <w:r w:rsidRPr="006C0394">
        <w:t>for direction</w:t>
      </w:r>
      <w:r>
        <w:t xml:space="preserve"> </w:t>
      </w:r>
      <w:r w:rsidRPr="006C0394">
        <w:t>(9:15-23).</w:t>
      </w:r>
      <w:bookmarkEnd w:id="28"/>
    </w:p>
    <w:p w14:paraId="1F9733F3" w14:textId="762DAD7C" w:rsidR="007510AC" w:rsidRPr="006C0394" w:rsidRDefault="007510AC" w:rsidP="00C81196">
      <w:pPr>
        <w:pStyle w:val="Heading4"/>
        <w:ind w:left="1560"/>
      </w:pPr>
      <w:bookmarkStart w:id="29" w:name="_Toc393737431"/>
      <w:r>
        <w:t>T</w:t>
      </w:r>
      <w:r w:rsidRPr="006C0394">
        <w:t xml:space="preserve">rumpets </w:t>
      </w:r>
      <w:r>
        <w:t>must be blown for meetings</w:t>
      </w:r>
      <w:r w:rsidRPr="006C0394">
        <w:t xml:space="preserve">, battle, and feasts </w:t>
      </w:r>
      <w:r>
        <w:t>to recall</w:t>
      </w:r>
      <w:r w:rsidRPr="006C0394">
        <w:t xml:space="preserve"> </w:t>
      </w:r>
      <w:r>
        <w:t xml:space="preserve">his </w:t>
      </w:r>
      <w:r w:rsidRPr="006C0394">
        <w:t>guiding presence</w:t>
      </w:r>
      <w:r>
        <w:t xml:space="preserve"> </w:t>
      </w:r>
      <w:r w:rsidRPr="006C0394">
        <w:t>(10:1-10).</w:t>
      </w:r>
      <w:bookmarkEnd w:id="29"/>
    </w:p>
    <w:p w14:paraId="44F1CC27" w14:textId="5355B93F" w:rsidR="007510AC" w:rsidRPr="000950C7" w:rsidRDefault="007510AC" w:rsidP="000950C7">
      <w:pPr>
        <w:pStyle w:val="Heading1"/>
        <w:ind w:left="284" w:hanging="284"/>
      </w:pPr>
      <w:r w:rsidRPr="000950C7">
        <w:t>II.</w:t>
      </w:r>
      <w:r w:rsidRPr="000950C7">
        <w:tab/>
        <w:t xml:space="preserve">The way God prepared believing Israelites for Canaan was by judging the old generation’s unbelief and blocking their entry (10:11–25:18; </w:t>
      </w:r>
      <w:r w:rsidR="00654E52">
        <w:t>38-year</w:t>
      </w:r>
      <w:r w:rsidRPr="000950C7">
        <w:t xml:space="preserve"> wilderness</w:t>
      </w:r>
      <w:r w:rsidR="00654E52">
        <w:t xml:space="preserve"> wandering</w:t>
      </w:r>
      <w:r w:rsidRPr="000950C7">
        <w:t>).</w:t>
      </w:r>
    </w:p>
    <w:p w14:paraId="0F296661" w14:textId="363A56CA" w:rsidR="007510AC" w:rsidRPr="006C0394" w:rsidRDefault="007510AC" w:rsidP="00283680">
      <w:pPr>
        <w:pStyle w:val="Heading2"/>
        <w:ind w:left="709" w:hanging="425"/>
      </w:pPr>
      <w:bookmarkStart w:id="30" w:name="_Toc393737433"/>
      <w:r>
        <w:t xml:space="preserve">God judges </w:t>
      </w:r>
      <w:r w:rsidRPr="006C0394">
        <w:t xml:space="preserve">Israel's unbelief en route to Kadesh </w:t>
      </w:r>
      <w:r>
        <w:t>shown in</w:t>
      </w:r>
      <w:r w:rsidRPr="006C0394">
        <w:t xml:space="preserve"> complainin</w:t>
      </w:r>
      <w:r>
        <w:t xml:space="preserve">g over manna and opposing </w:t>
      </w:r>
      <w:r w:rsidRPr="006C0394">
        <w:t xml:space="preserve">leadership </w:t>
      </w:r>
      <w:r>
        <w:t>by Moses</w:t>
      </w:r>
      <w:r w:rsidRPr="006C0394">
        <w:t xml:space="preserve"> to affirm </w:t>
      </w:r>
      <w:r>
        <w:t xml:space="preserve">his </w:t>
      </w:r>
      <w:r w:rsidRPr="006C0394">
        <w:t>just yet faithful guiding to Canaan</w:t>
      </w:r>
      <w:r>
        <w:t xml:space="preserve"> </w:t>
      </w:r>
      <w:r w:rsidRPr="006C0394">
        <w:t>(10:11–12:16).</w:t>
      </w:r>
      <w:bookmarkEnd w:id="30"/>
    </w:p>
    <w:p w14:paraId="104E4575" w14:textId="40A88B10" w:rsidR="007510AC" w:rsidRPr="006C0394" w:rsidRDefault="007510AC" w:rsidP="00D34A49">
      <w:pPr>
        <w:pStyle w:val="Heading3"/>
        <w:ind w:left="1134"/>
      </w:pPr>
      <w:bookmarkStart w:id="31" w:name="_Toc393737434"/>
      <w:r w:rsidRPr="006C0394">
        <w:t>Israel leaves Sinai at the L</w:t>
      </w:r>
      <w:r w:rsidRPr="00D34A49">
        <w:t>ORD’s</w:t>
      </w:r>
      <w:r w:rsidRPr="006C0394">
        <w:t xml:space="preserve"> command </w:t>
      </w:r>
      <w:r>
        <w:t>in</w:t>
      </w:r>
      <w:r w:rsidRPr="006C0394">
        <w:t xml:space="preserve"> original trust in God's guidance</w:t>
      </w:r>
      <w:r>
        <w:t xml:space="preserve"> </w:t>
      </w:r>
      <w:r w:rsidRPr="006C0394">
        <w:t>(10:11-36).</w:t>
      </w:r>
      <w:bookmarkEnd w:id="31"/>
    </w:p>
    <w:p w14:paraId="0596D0DD" w14:textId="1C91C58E" w:rsidR="007510AC" w:rsidRPr="006C0394" w:rsidRDefault="007510AC" w:rsidP="00D34A49">
      <w:pPr>
        <w:pStyle w:val="Heading3"/>
        <w:ind w:left="1134"/>
      </w:pPr>
      <w:bookmarkStart w:id="32" w:name="_Toc393737435"/>
      <w:r w:rsidRPr="006C0394">
        <w:t xml:space="preserve">God provides quail for the people when they complain about the manna but judges them with </w:t>
      </w:r>
      <w:r>
        <w:t>plagues for their rebellion</w:t>
      </w:r>
      <w:r w:rsidRPr="006C0394">
        <w:t xml:space="preserve"> to teach </w:t>
      </w:r>
      <w:r>
        <w:t xml:space="preserve">his </w:t>
      </w:r>
      <w:r w:rsidRPr="006C0394">
        <w:t>grace balanced with justice</w:t>
      </w:r>
      <w:r>
        <w:t xml:space="preserve"> </w:t>
      </w:r>
      <w:r w:rsidRPr="006C0394">
        <w:t>(</w:t>
      </w:r>
      <w:r>
        <w:t xml:space="preserve">Num </w:t>
      </w:r>
      <w:r w:rsidRPr="006C0394">
        <w:t>11).</w:t>
      </w:r>
      <w:bookmarkEnd w:id="32"/>
    </w:p>
    <w:p w14:paraId="3515CD42" w14:textId="1506F734" w:rsidR="007510AC" w:rsidRPr="006C0394" w:rsidRDefault="007510AC" w:rsidP="00D34A49">
      <w:pPr>
        <w:pStyle w:val="Heading3"/>
        <w:ind w:left="1134"/>
      </w:pPr>
      <w:bookmarkStart w:id="33" w:name="_Toc393737436"/>
      <w:r w:rsidRPr="006C0394">
        <w:t xml:space="preserve">God judges Miriam and Aaron </w:t>
      </w:r>
      <w:r>
        <w:t xml:space="preserve">for envy of Moses </w:t>
      </w:r>
      <w:r w:rsidRPr="006C0394">
        <w:t xml:space="preserve">by </w:t>
      </w:r>
      <w:r>
        <w:t xml:space="preserve">briefly </w:t>
      </w:r>
      <w:r w:rsidRPr="006C0394">
        <w:t xml:space="preserve">making Miriam leprous to show </w:t>
      </w:r>
      <w:r>
        <w:t xml:space="preserve">he approves of Moses </w:t>
      </w:r>
      <w:r w:rsidRPr="006C0394">
        <w:t>(12:1-15).</w:t>
      </w:r>
      <w:bookmarkEnd w:id="33"/>
    </w:p>
    <w:p w14:paraId="0CFF1593" w14:textId="2400D176" w:rsidR="007510AC" w:rsidRPr="006C0394" w:rsidRDefault="007510AC" w:rsidP="00D34A49">
      <w:pPr>
        <w:pStyle w:val="Heading3"/>
        <w:ind w:left="1134"/>
      </w:pPr>
      <w:bookmarkStart w:id="34" w:name="_Toc393737437"/>
      <w:r>
        <w:t xml:space="preserve">Israel leaves Hazeroth </w:t>
      </w:r>
      <w:r w:rsidRPr="006C0394">
        <w:t>north of Sinai and camps in the Desert of Paran to move closer to the Promised Land</w:t>
      </w:r>
      <w:r>
        <w:t xml:space="preserve"> </w:t>
      </w:r>
      <w:r w:rsidRPr="006C0394">
        <w:t>(12:16).</w:t>
      </w:r>
      <w:bookmarkEnd w:id="34"/>
    </w:p>
    <w:p w14:paraId="502DB88A" w14:textId="588FC21E" w:rsidR="007510AC" w:rsidRPr="006C0394" w:rsidRDefault="007510AC" w:rsidP="00BF315D">
      <w:pPr>
        <w:pStyle w:val="Heading2"/>
        <w:ind w:left="709" w:hanging="425"/>
      </w:pPr>
      <w:bookmarkStart w:id="35" w:name="_Toc393737438"/>
      <w:r w:rsidRPr="006C0394">
        <w:t xml:space="preserve">God judges Israel's </w:t>
      </w:r>
      <w:r w:rsidR="00893B14">
        <w:t>unbelief to</w:t>
      </w:r>
      <w:r>
        <w:t xml:space="preserve"> enter Canaan from </w:t>
      </w:r>
      <w:r w:rsidRPr="006C0394">
        <w:t xml:space="preserve">Kadesh by forbidding </w:t>
      </w:r>
      <w:r>
        <w:t xml:space="preserve">future </w:t>
      </w:r>
      <w:r w:rsidRPr="006C0394">
        <w:t xml:space="preserve">entrance into the land to teach that </w:t>
      </w:r>
      <w:r>
        <w:t xml:space="preserve">his </w:t>
      </w:r>
      <w:r w:rsidRPr="006C0394">
        <w:t>rest can be claimed only by faith</w:t>
      </w:r>
      <w:r>
        <w:t xml:space="preserve"> </w:t>
      </w:r>
      <w:r w:rsidRPr="006C0394">
        <w:t>(</w:t>
      </w:r>
      <w:r>
        <w:t xml:space="preserve">Num </w:t>
      </w:r>
      <w:r w:rsidRPr="006C0394">
        <w:t>13–14).</w:t>
      </w:r>
      <w:bookmarkEnd w:id="35"/>
    </w:p>
    <w:p w14:paraId="6DB47ECA" w14:textId="5CC03381" w:rsidR="007510AC" w:rsidRPr="006C0394" w:rsidRDefault="007510AC" w:rsidP="00BF315D">
      <w:pPr>
        <w:pStyle w:val="Heading2"/>
        <w:ind w:left="709" w:hanging="425"/>
      </w:pPr>
      <w:bookmarkStart w:id="36" w:name="_Toc393737439"/>
      <w:r w:rsidRPr="006C0394">
        <w:t xml:space="preserve">God judges Israel's unbelief in the wilderness by resisting </w:t>
      </w:r>
      <w:r w:rsidR="00202A81">
        <w:t>his leaders</w:t>
      </w:r>
      <w:r w:rsidRPr="006C0394">
        <w:t xml:space="preserve"> </w:t>
      </w:r>
      <w:r>
        <w:t>and teaches about priests</w:t>
      </w:r>
      <w:r w:rsidRPr="006C0394">
        <w:t xml:space="preserve"> </w:t>
      </w:r>
      <w:r>
        <w:t>for Israel to</w:t>
      </w:r>
      <w:r w:rsidRPr="006C0394">
        <w:t xml:space="preserve"> respect leaders and </w:t>
      </w:r>
      <w:r>
        <w:t>obey the</w:t>
      </w:r>
      <w:r w:rsidRPr="006C0394">
        <w:t xml:space="preserve"> cov</w:t>
      </w:r>
      <w:r>
        <w:t>enant</w:t>
      </w:r>
      <w:r w:rsidRPr="006C0394">
        <w:t xml:space="preserve"> for God's nonstop presence</w:t>
      </w:r>
      <w:r>
        <w:t xml:space="preserve"> </w:t>
      </w:r>
      <w:r w:rsidRPr="006C0394">
        <w:t>(</w:t>
      </w:r>
      <w:r>
        <w:t xml:space="preserve">Num </w:t>
      </w:r>
      <w:r w:rsidRPr="006C0394">
        <w:t>15–19).</w:t>
      </w:r>
      <w:bookmarkEnd w:id="36"/>
    </w:p>
    <w:p w14:paraId="4A40FD8C" w14:textId="70B11189" w:rsidR="007510AC" w:rsidRPr="006C0394" w:rsidRDefault="007510AC" w:rsidP="00C038CE">
      <w:pPr>
        <w:pStyle w:val="Heading3"/>
        <w:ind w:left="1134"/>
      </w:pPr>
      <w:bookmarkStart w:id="37" w:name="_Toc393737440"/>
      <w:r w:rsidRPr="006C0394">
        <w:t xml:space="preserve">A review of offerings for thanksgiving and unintentional sins and </w:t>
      </w:r>
      <w:r>
        <w:t>a story</w:t>
      </w:r>
      <w:r w:rsidRPr="006C0394">
        <w:t xml:space="preserve"> of the death penalty for intentional sin </w:t>
      </w:r>
      <w:r>
        <w:t>show</w:t>
      </w:r>
      <w:r w:rsidRPr="006C0394">
        <w:t xml:space="preserve"> </w:t>
      </w:r>
      <w:r>
        <w:t>God’s</w:t>
      </w:r>
      <w:r w:rsidRPr="006C0394">
        <w:t xml:space="preserve"> </w:t>
      </w:r>
      <w:r>
        <w:t xml:space="preserve">covenant </w:t>
      </w:r>
      <w:r w:rsidRPr="006C0394">
        <w:t>requirements (</w:t>
      </w:r>
      <w:r>
        <w:t xml:space="preserve">Num </w:t>
      </w:r>
      <w:r w:rsidRPr="006C0394">
        <w:t>15).</w:t>
      </w:r>
      <w:bookmarkEnd w:id="37"/>
    </w:p>
    <w:p w14:paraId="09964CBA" w14:textId="1AF6832F" w:rsidR="007510AC" w:rsidRPr="006C0394" w:rsidRDefault="007510AC" w:rsidP="00C038CE">
      <w:pPr>
        <w:pStyle w:val="Heading3"/>
        <w:ind w:left="1134"/>
      </w:pPr>
      <w:bookmarkStart w:id="38" w:name="_Toc393737441"/>
      <w:r w:rsidRPr="006C0394">
        <w:t>God kills Korah</w:t>
      </w:r>
      <w:r>
        <w:t xml:space="preserve"> and his followers</w:t>
      </w:r>
      <w:r w:rsidRPr="006C0394">
        <w:t xml:space="preserve">, 250 men, and 14,700 Israelites for opposing Moses and Aaron to </w:t>
      </w:r>
      <w:r>
        <w:t>warn</w:t>
      </w:r>
      <w:r w:rsidRPr="006C0394">
        <w:t xml:space="preserve"> Israel </w:t>
      </w:r>
      <w:r>
        <w:t>to obey</w:t>
      </w:r>
      <w:r w:rsidRPr="006C0394">
        <w:t xml:space="preserve"> </w:t>
      </w:r>
      <w:r>
        <w:t>his</w:t>
      </w:r>
      <w:r w:rsidRPr="006C0394">
        <w:t xml:space="preserve"> appointed leaders</w:t>
      </w:r>
      <w:r>
        <w:t xml:space="preserve"> </w:t>
      </w:r>
      <w:r w:rsidRPr="006C0394">
        <w:t>(</w:t>
      </w:r>
      <w:r>
        <w:t xml:space="preserve">Num </w:t>
      </w:r>
      <w:r w:rsidRPr="006C0394">
        <w:t>16).</w:t>
      </w:r>
      <w:bookmarkEnd w:id="38"/>
    </w:p>
    <w:p w14:paraId="2D68ABCE" w14:textId="18B8563D" w:rsidR="007510AC" w:rsidRPr="006C0394" w:rsidRDefault="007510AC" w:rsidP="00C038CE">
      <w:pPr>
        <w:pStyle w:val="Heading3"/>
        <w:ind w:left="1134"/>
      </w:pPr>
      <w:bookmarkStart w:id="39" w:name="_Toc393737442"/>
      <w:r>
        <w:t>Priestly i</w:t>
      </w:r>
      <w:r w:rsidRPr="006C0394">
        <w:t xml:space="preserve">nstructions remind Israel to obey and pay God's workers to maintain </w:t>
      </w:r>
      <w:r>
        <w:t>their</w:t>
      </w:r>
      <w:r w:rsidRPr="006C0394">
        <w:t xml:space="preserve"> purity for God's continued presence (</w:t>
      </w:r>
      <w:r>
        <w:t xml:space="preserve">Num </w:t>
      </w:r>
      <w:r w:rsidRPr="006C0394">
        <w:t>17–19).</w:t>
      </w:r>
      <w:bookmarkEnd w:id="39"/>
    </w:p>
    <w:p w14:paraId="7550ACDC" w14:textId="60A64BB4" w:rsidR="007510AC" w:rsidRPr="006C0394" w:rsidRDefault="007510AC" w:rsidP="006C485D">
      <w:pPr>
        <w:pStyle w:val="Heading4"/>
        <w:ind w:left="1560"/>
      </w:pPr>
      <w:bookmarkStart w:id="40" w:name="_Toc393737443"/>
      <w:r w:rsidRPr="006C0394">
        <w:t xml:space="preserve">God vindicates Aaron by making his rod bud before </w:t>
      </w:r>
      <w:r>
        <w:t xml:space="preserve">rebels who </w:t>
      </w:r>
      <w:r w:rsidRPr="006C0394">
        <w:t xml:space="preserve">challenged his authority to provide a lasting memorial </w:t>
      </w:r>
      <w:r>
        <w:t>to obey</w:t>
      </w:r>
      <w:r w:rsidRPr="006C0394">
        <w:t xml:space="preserve"> </w:t>
      </w:r>
      <w:r>
        <w:t xml:space="preserve">his </w:t>
      </w:r>
      <w:r w:rsidRPr="006C0394">
        <w:t>appointed leaders</w:t>
      </w:r>
      <w:r>
        <w:t xml:space="preserve"> </w:t>
      </w:r>
      <w:r w:rsidRPr="006C0394">
        <w:t>(</w:t>
      </w:r>
      <w:r>
        <w:t xml:space="preserve">Num </w:t>
      </w:r>
      <w:r w:rsidRPr="006C0394">
        <w:t>17).</w:t>
      </w:r>
      <w:bookmarkEnd w:id="40"/>
    </w:p>
    <w:p w14:paraId="4ACE397B" w14:textId="29015824" w:rsidR="007510AC" w:rsidRPr="006C0394" w:rsidRDefault="007510AC" w:rsidP="006C485D">
      <w:pPr>
        <w:pStyle w:val="Heading4"/>
        <w:ind w:left="1560"/>
      </w:pPr>
      <w:bookmarkStart w:id="41" w:name="_Toc393737444"/>
      <w:r w:rsidRPr="006C0394">
        <w:t xml:space="preserve">The roles and </w:t>
      </w:r>
      <w:r>
        <w:t>salary</w:t>
      </w:r>
      <w:r w:rsidRPr="006C0394">
        <w:t xml:space="preserve"> of priests and Levites remind jealous Levites that </w:t>
      </w:r>
      <w:r>
        <w:t xml:space="preserve">only </w:t>
      </w:r>
      <w:r w:rsidRPr="006C0394">
        <w:t>Aaron's offspring</w:t>
      </w:r>
      <w:r>
        <w:t xml:space="preserve"> can be priests</w:t>
      </w:r>
      <w:r w:rsidRPr="006C0394">
        <w:t xml:space="preserve"> and remind </w:t>
      </w:r>
      <w:r>
        <w:t>the nation</w:t>
      </w:r>
      <w:r w:rsidRPr="006C0394">
        <w:t xml:space="preserve"> to care for God's workers</w:t>
      </w:r>
      <w:r>
        <w:t xml:space="preserve"> </w:t>
      </w:r>
      <w:r w:rsidRPr="006C0394">
        <w:t>(</w:t>
      </w:r>
      <w:r>
        <w:t xml:space="preserve">Num </w:t>
      </w:r>
      <w:r w:rsidRPr="006C0394">
        <w:t>18).</w:t>
      </w:r>
      <w:bookmarkEnd w:id="41"/>
    </w:p>
    <w:p w14:paraId="1D9DEA4F" w14:textId="0C810115" w:rsidR="007510AC" w:rsidRPr="006C0394" w:rsidRDefault="007510AC" w:rsidP="006C485D">
      <w:pPr>
        <w:pStyle w:val="Heading4"/>
        <w:ind w:left="1560"/>
      </w:pPr>
      <w:bookmarkStart w:id="42" w:name="_Toc393737445"/>
      <w:r w:rsidRPr="006C0394">
        <w:t xml:space="preserve">Priests must </w:t>
      </w:r>
      <w:r>
        <w:t>sacrifice a</w:t>
      </w:r>
      <w:r w:rsidRPr="006C0394">
        <w:t xml:space="preserve"> red heifer for ceremonial purification from corpses to maintain ritual cleanness in the nation for God's presence to abide with the people</w:t>
      </w:r>
      <w:r>
        <w:t xml:space="preserve"> </w:t>
      </w:r>
      <w:r w:rsidRPr="006C0394">
        <w:t>(</w:t>
      </w:r>
      <w:r>
        <w:t xml:space="preserve">Num </w:t>
      </w:r>
      <w:r w:rsidRPr="006C0394">
        <w:t>19).</w:t>
      </w:r>
      <w:bookmarkEnd w:id="42"/>
    </w:p>
    <w:p w14:paraId="21FD0BF1" w14:textId="77777777" w:rsidR="00BA045A" w:rsidRPr="006C0394" w:rsidRDefault="00BA045A" w:rsidP="00BA045A">
      <w:pPr>
        <w:pStyle w:val="Heading2"/>
      </w:pPr>
      <w:bookmarkStart w:id="43" w:name="_Toc393737446"/>
      <w:r>
        <w:t xml:space="preserve">God judges </w:t>
      </w:r>
      <w:r w:rsidRPr="006C0394">
        <w:t xml:space="preserve">Israel's unbelief </w:t>
      </w:r>
      <w:r>
        <w:t xml:space="preserve">by complaining </w:t>
      </w:r>
      <w:r w:rsidRPr="006C0394">
        <w:t xml:space="preserve">en route to Moab </w:t>
      </w:r>
      <w:r>
        <w:t xml:space="preserve">yet still defeats the </w:t>
      </w:r>
      <w:r w:rsidRPr="006C0394">
        <w:t>Transjordan nations (</w:t>
      </w:r>
      <w:r>
        <w:t xml:space="preserve">Num </w:t>
      </w:r>
      <w:r w:rsidRPr="006C0394">
        <w:t>20–21).</w:t>
      </w:r>
    </w:p>
    <w:p w14:paraId="44B04369" w14:textId="3C566626" w:rsidR="007510AC" w:rsidRPr="006C0394" w:rsidRDefault="007510AC" w:rsidP="00C038CE">
      <w:pPr>
        <w:pStyle w:val="Heading3"/>
        <w:ind w:left="1134"/>
      </w:pPr>
      <w:bookmarkStart w:id="44" w:name="_Toc393737447"/>
      <w:bookmarkEnd w:id="43"/>
      <w:r w:rsidRPr="006C0394">
        <w:t xml:space="preserve">In the Desert of Zin, </w:t>
      </w:r>
      <w:r>
        <w:t xml:space="preserve">God judges </w:t>
      </w:r>
      <w:r w:rsidRPr="006C0394">
        <w:t xml:space="preserve">Moses and Aaron </w:t>
      </w:r>
      <w:r w:rsidR="000E362C">
        <w:t>for hitting a rock</w:t>
      </w:r>
      <w:r w:rsidRPr="006C0394">
        <w:t>, Miriam and Aaron die, and</w:t>
      </w:r>
      <w:r>
        <w:t xml:space="preserve"> Edom refuses passage to Israel all due to Israel’s unbelief </w:t>
      </w:r>
      <w:r w:rsidRPr="006C0394">
        <w:t>(</w:t>
      </w:r>
      <w:r>
        <w:t xml:space="preserve">Num </w:t>
      </w:r>
      <w:r w:rsidRPr="006C0394">
        <w:t>20).</w:t>
      </w:r>
      <w:bookmarkEnd w:id="44"/>
    </w:p>
    <w:p w14:paraId="400FAB66" w14:textId="7A2BFCF6" w:rsidR="007510AC" w:rsidRPr="006C0394" w:rsidRDefault="007510AC" w:rsidP="00C038CE">
      <w:pPr>
        <w:pStyle w:val="Heading3"/>
        <w:ind w:left="1134"/>
      </w:pPr>
      <w:bookmarkStart w:id="45" w:name="_Toc393737448"/>
      <w:r w:rsidRPr="006C0394">
        <w:lastRenderedPageBreak/>
        <w:t xml:space="preserve">En route to Moab, Israel defeats Canaanites, Sihon of </w:t>
      </w:r>
      <w:r w:rsidR="002A3742">
        <w:t>Heshbon</w:t>
      </w:r>
      <w:r w:rsidRPr="006C0394">
        <w:t xml:space="preserve">, and Og of Bashan but defeat themselves by grumbling, yet God </w:t>
      </w:r>
      <w:r w:rsidR="002A3742">
        <w:t>heals</w:t>
      </w:r>
      <w:r>
        <w:t xml:space="preserve"> them with a bronze snake </w:t>
      </w:r>
      <w:r w:rsidRPr="006C0394">
        <w:t>(</w:t>
      </w:r>
      <w:r>
        <w:t xml:space="preserve">Num </w:t>
      </w:r>
      <w:r w:rsidRPr="006C0394">
        <w:t>21).</w:t>
      </w:r>
      <w:bookmarkEnd w:id="45"/>
    </w:p>
    <w:p w14:paraId="3A17EF18" w14:textId="77777777" w:rsidR="00BA045A" w:rsidRPr="006C0394" w:rsidRDefault="00BA045A" w:rsidP="00BA045A">
      <w:pPr>
        <w:pStyle w:val="Heading2"/>
      </w:pPr>
      <w:bookmarkStart w:id="46" w:name="_Toc393737449"/>
      <w:r>
        <w:t>God judges</w:t>
      </w:r>
      <w:r w:rsidRPr="006C0394">
        <w:t xml:space="preserve"> </w:t>
      </w:r>
      <w:r>
        <w:t>Israel’s</w:t>
      </w:r>
      <w:r w:rsidRPr="006C0394">
        <w:t xml:space="preserve"> sexual idolatry </w:t>
      </w:r>
      <w:r>
        <w:t xml:space="preserve">at </w:t>
      </w:r>
      <w:r w:rsidRPr="006C0394">
        <w:t xml:space="preserve">Moab </w:t>
      </w:r>
      <w:r>
        <w:t xml:space="preserve">but still gives </w:t>
      </w:r>
      <w:r w:rsidRPr="006C0394">
        <w:t xml:space="preserve">undeserved blessing </w:t>
      </w:r>
      <w:r>
        <w:t>through Balaam</w:t>
      </w:r>
      <w:r w:rsidRPr="006C0394">
        <w:t xml:space="preserve"> (</w:t>
      </w:r>
      <w:r>
        <w:t xml:space="preserve">Num </w:t>
      </w:r>
      <w:r w:rsidRPr="006C0394">
        <w:t>22–25).</w:t>
      </w:r>
    </w:p>
    <w:p w14:paraId="56E02D17" w14:textId="2ED95EF7" w:rsidR="007510AC" w:rsidRPr="006C0394" w:rsidRDefault="007510AC" w:rsidP="00030C9E">
      <w:pPr>
        <w:pStyle w:val="Heading3"/>
        <w:ind w:left="1134"/>
      </w:pPr>
      <w:bookmarkStart w:id="47" w:name="_Toc393737450"/>
      <w:bookmarkEnd w:id="46"/>
      <w:r w:rsidRPr="006C0394">
        <w:t xml:space="preserve">Balak (king of Moab) </w:t>
      </w:r>
      <w:r w:rsidR="00126225" w:rsidRPr="00126225">
        <w:rPr>
          <w:i/>
        </w:rPr>
        <w:t>doesn’t</w:t>
      </w:r>
      <w:r w:rsidRPr="00126225">
        <w:rPr>
          <w:i/>
        </w:rPr>
        <w:t xml:space="preserve"> turn God against Israel</w:t>
      </w:r>
      <w:r w:rsidRPr="006C0394">
        <w:t xml:space="preserve"> when he hires the pagan Balaam to curse Israel, but </w:t>
      </w:r>
      <w:r w:rsidR="00F26E72">
        <w:t>he</w:t>
      </w:r>
      <w:r w:rsidRPr="006C0394">
        <w:t xml:space="preserve"> blesses the</w:t>
      </w:r>
      <w:r>
        <w:t>m</w:t>
      </w:r>
      <w:r w:rsidRPr="006C0394">
        <w:t xml:space="preserve"> to show God's commitment to </w:t>
      </w:r>
      <w:r>
        <w:t xml:space="preserve">Israel </w:t>
      </w:r>
      <w:r w:rsidRPr="006C0394">
        <w:t>(</w:t>
      </w:r>
      <w:r>
        <w:t xml:space="preserve">Num </w:t>
      </w:r>
      <w:r w:rsidRPr="006C0394">
        <w:t>22–24).</w:t>
      </w:r>
      <w:bookmarkEnd w:id="47"/>
    </w:p>
    <w:p w14:paraId="27B4C79F" w14:textId="2C7C0175" w:rsidR="007510AC" w:rsidRPr="006C0394" w:rsidRDefault="007510AC" w:rsidP="00030C9E">
      <w:pPr>
        <w:pStyle w:val="Heading3"/>
        <w:ind w:left="1134"/>
      </w:pPr>
      <w:bookmarkStart w:id="48" w:name="_Toc393737451"/>
      <w:r w:rsidRPr="006C0394">
        <w:t>At Baal of Peor</w:t>
      </w:r>
      <w:r>
        <w:t>,</w:t>
      </w:r>
      <w:r w:rsidRPr="006C0394">
        <w:t xml:space="preserve"> Balak </w:t>
      </w:r>
      <w:r w:rsidR="00126225" w:rsidRPr="00126225">
        <w:rPr>
          <w:i/>
        </w:rPr>
        <w:t>turns</w:t>
      </w:r>
      <w:r w:rsidRPr="00126225">
        <w:rPr>
          <w:i/>
        </w:rPr>
        <w:t xml:space="preserve"> Israel against God</w:t>
      </w:r>
      <w:r w:rsidRPr="006C0394">
        <w:t xml:space="preserve"> </w:t>
      </w:r>
      <w:r>
        <w:t>by</w:t>
      </w:r>
      <w:r w:rsidRPr="006C0394">
        <w:t xml:space="preserve"> Moabite prostitutes and</w:t>
      </w:r>
      <w:r>
        <w:t xml:space="preserve"> by</w:t>
      </w:r>
      <w:r w:rsidRPr="006C0394">
        <w:t xml:space="preserve"> idolatry </w:t>
      </w:r>
      <w:r>
        <w:t xml:space="preserve">that </w:t>
      </w:r>
      <w:r w:rsidRPr="006C0394">
        <w:t xml:space="preserve">kills 24,000 before Phinehas atones for </w:t>
      </w:r>
      <w:r>
        <w:t>the</w:t>
      </w:r>
      <w:r w:rsidRPr="006C0394">
        <w:t xml:space="preserve"> sin </w:t>
      </w:r>
      <w:r>
        <w:t>due to</w:t>
      </w:r>
      <w:r w:rsidRPr="006C0394">
        <w:t xml:space="preserve"> God's hatred of defiant sin</w:t>
      </w:r>
      <w:r>
        <w:t xml:space="preserve"> </w:t>
      </w:r>
      <w:r w:rsidRPr="006C0394">
        <w:t>(</w:t>
      </w:r>
      <w:r>
        <w:t xml:space="preserve">Num </w:t>
      </w:r>
      <w:r w:rsidRPr="006C0394">
        <w:t>25).</w:t>
      </w:r>
      <w:bookmarkEnd w:id="48"/>
    </w:p>
    <w:p w14:paraId="007F7CFE" w14:textId="5213BAB5" w:rsidR="007510AC" w:rsidRPr="00505D4E" w:rsidRDefault="007510AC" w:rsidP="00505D4E">
      <w:pPr>
        <w:pStyle w:val="Heading1"/>
        <w:ind w:left="284" w:hanging="284"/>
      </w:pPr>
      <w:bookmarkStart w:id="49" w:name="_Toc393737452"/>
      <w:r w:rsidRPr="00505D4E">
        <w:t xml:space="preserve">III. The way God prepared the believing new generation for Canaan was by organizing them, </w:t>
      </w:r>
      <w:r w:rsidR="00330054">
        <w:t>teaching</w:t>
      </w:r>
      <w:r w:rsidRPr="00505D4E">
        <w:t xml:space="preserve"> offerings and vows, and </w:t>
      </w:r>
      <w:r w:rsidR="00F76AD8">
        <w:t>outlining</w:t>
      </w:r>
      <w:r w:rsidRPr="00505D4E">
        <w:t xml:space="preserve"> C</w:t>
      </w:r>
      <w:r w:rsidR="00F76AD8">
        <w:t xml:space="preserve">anaan </w:t>
      </w:r>
      <w:r w:rsidRPr="00505D4E">
        <w:t xml:space="preserve">(Num 26–36; </w:t>
      </w:r>
      <w:r w:rsidR="00505D4E">
        <w:t>5 mo</w:t>
      </w:r>
      <w:r w:rsidR="00122B4C">
        <w:t>nths</w:t>
      </w:r>
      <w:r w:rsidRPr="00505D4E">
        <w:t xml:space="preserve"> near Moab).</w:t>
      </w:r>
      <w:bookmarkEnd w:id="49"/>
    </w:p>
    <w:p w14:paraId="0A08E342" w14:textId="11306732" w:rsidR="007510AC" w:rsidRPr="006C0394" w:rsidRDefault="007510AC" w:rsidP="00F227FF">
      <w:pPr>
        <w:pStyle w:val="Heading2"/>
        <w:ind w:left="709" w:hanging="425"/>
      </w:pPr>
      <w:bookmarkStart w:id="50" w:name="_Toc393737453"/>
      <w:r w:rsidRPr="006C0394">
        <w:t xml:space="preserve">God </w:t>
      </w:r>
      <w:r>
        <w:t>provides</w:t>
      </w:r>
      <w:r w:rsidRPr="006C0394">
        <w:t xml:space="preserve"> for the new generation to inherit the </w:t>
      </w:r>
      <w:r>
        <w:t xml:space="preserve">land by reorganizing them in </w:t>
      </w:r>
      <w:r w:rsidRPr="006C0394">
        <w:t>a new census, new law of inheritance, and new leader</w:t>
      </w:r>
      <w:r>
        <w:t xml:space="preserve"> </w:t>
      </w:r>
      <w:r w:rsidRPr="006C0394">
        <w:t>(</w:t>
      </w:r>
      <w:r>
        <w:t xml:space="preserve">Num </w:t>
      </w:r>
      <w:r w:rsidRPr="006C0394">
        <w:t>26–27).</w:t>
      </w:r>
      <w:bookmarkEnd w:id="50"/>
    </w:p>
    <w:p w14:paraId="19CCEFA3" w14:textId="1EBAF764" w:rsidR="007510AC" w:rsidRPr="006C0394" w:rsidRDefault="007510AC" w:rsidP="003C4377">
      <w:pPr>
        <w:pStyle w:val="Heading3"/>
        <w:ind w:left="1134"/>
      </w:pPr>
      <w:bookmarkStart w:id="51" w:name="_Toc393737454"/>
      <w:r w:rsidRPr="006C0394">
        <w:t xml:space="preserve">Israel's second census shows the new generation of 601,730 is barely smaller than the </w:t>
      </w:r>
      <w:r>
        <w:t xml:space="preserve">old generation 38 years earlier as </w:t>
      </w:r>
      <w:r w:rsidRPr="006C0394">
        <w:t>God's provision of soldiers to defeat Canaan</w:t>
      </w:r>
      <w:r>
        <w:t xml:space="preserve"> </w:t>
      </w:r>
      <w:r w:rsidRPr="006C0394">
        <w:t>(</w:t>
      </w:r>
      <w:r>
        <w:t xml:space="preserve">Num </w:t>
      </w:r>
      <w:r w:rsidRPr="006C0394">
        <w:t>26).</w:t>
      </w:r>
      <w:bookmarkEnd w:id="51"/>
    </w:p>
    <w:p w14:paraId="58B90ABD" w14:textId="42A6F1D2" w:rsidR="007510AC" w:rsidRPr="006C0394" w:rsidRDefault="007510AC" w:rsidP="003C4377">
      <w:pPr>
        <w:pStyle w:val="Heading3"/>
        <w:ind w:left="1134"/>
      </w:pPr>
      <w:bookmarkStart w:id="52" w:name="_Toc393737455"/>
      <w:r w:rsidRPr="006C0394">
        <w:t xml:space="preserve">Inheritance </w:t>
      </w:r>
      <w:r>
        <w:t>goes</w:t>
      </w:r>
      <w:r w:rsidRPr="006C0394">
        <w:t xml:space="preserve"> to </w:t>
      </w:r>
      <w:r>
        <w:t>five</w:t>
      </w:r>
      <w:r w:rsidRPr="006C0394">
        <w:t xml:space="preserve"> daughters of Zelophehad, a man who died wi</w:t>
      </w:r>
      <w:r>
        <w:t xml:space="preserve">thout sons, showing God's grace </w:t>
      </w:r>
      <w:r w:rsidRPr="006C0394">
        <w:t>for those who would otherwise have no inheritance</w:t>
      </w:r>
      <w:r>
        <w:t xml:space="preserve"> </w:t>
      </w:r>
      <w:r w:rsidRPr="006C0394">
        <w:t>(27:1-11).</w:t>
      </w:r>
      <w:bookmarkEnd w:id="52"/>
    </w:p>
    <w:p w14:paraId="55ABC39B" w14:textId="3A1CB60B" w:rsidR="007510AC" w:rsidRPr="006C0394" w:rsidRDefault="007510AC" w:rsidP="003C4377">
      <w:pPr>
        <w:pStyle w:val="Heading3"/>
        <w:ind w:left="1134"/>
      </w:pPr>
      <w:bookmarkStart w:id="53" w:name="_Toc393737456"/>
      <w:r>
        <w:t>God gives</w:t>
      </w:r>
      <w:r w:rsidRPr="006C0394">
        <w:t xml:space="preserve"> a</w:t>
      </w:r>
      <w:r>
        <w:t xml:space="preserve"> </w:t>
      </w:r>
      <w:r w:rsidRPr="006C0394">
        <w:t xml:space="preserve">leader </w:t>
      </w:r>
      <w:r>
        <w:t>to</w:t>
      </w:r>
      <w:r w:rsidRPr="006C0394">
        <w:t xml:space="preserve"> the new generation</w:t>
      </w:r>
      <w:r>
        <w:t xml:space="preserve"> in </w:t>
      </w:r>
      <w:r w:rsidRPr="006C0394">
        <w:t xml:space="preserve">Joshua’s </w:t>
      </w:r>
      <w:r>
        <w:t xml:space="preserve">appointment to succeed Moses </w:t>
      </w:r>
      <w:r w:rsidRPr="006C0394">
        <w:t>(27:12-23).</w:t>
      </w:r>
      <w:bookmarkEnd w:id="53"/>
    </w:p>
    <w:p w14:paraId="61E4C361" w14:textId="7C86C451" w:rsidR="007510AC" w:rsidRPr="006C0394" w:rsidRDefault="007510AC" w:rsidP="00C222FA">
      <w:pPr>
        <w:pStyle w:val="Heading2"/>
        <w:ind w:left="709" w:hanging="425"/>
      </w:pPr>
      <w:bookmarkStart w:id="54" w:name="_Toc393737457"/>
      <w:r>
        <w:t>The</w:t>
      </w:r>
      <w:r w:rsidRPr="006C0394">
        <w:t xml:space="preserve"> </w:t>
      </w:r>
      <w:r w:rsidR="008C472E" w:rsidRPr="006C0394">
        <w:t>rules</w:t>
      </w:r>
      <w:r w:rsidRPr="006C0394">
        <w:t xml:space="preserve"> </w:t>
      </w:r>
      <w:r>
        <w:t>on</w:t>
      </w:r>
      <w:r w:rsidRPr="006C0394">
        <w:t xml:space="preserve"> offerings and vows sanctify the new generation to worship </w:t>
      </w:r>
      <w:r>
        <w:t xml:space="preserve">God </w:t>
      </w:r>
      <w:r w:rsidRPr="006C0394">
        <w:t>(</w:t>
      </w:r>
      <w:r>
        <w:t xml:space="preserve">Num </w:t>
      </w:r>
      <w:r w:rsidRPr="006C0394">
        <w:t>28–30).</w:t>
      </w:r>
      <w:bookmarkEnd w:id="54"/>
    </w:p>
    <w:p w14:paraId="468A51EC" w14:textId="1E34FCBD" w:rsidR="007510AC" w:rsidRPr="006C0394" w:rsidRDefault="007510AC" w:rsidP="00B2393A">
      <w:pPr>
        <w:pStyle w:val="Heading3"/>
        <w:ind w:left="1134"/>
      </w:pPr>
      <w:bookmarkStart w:id="55" w:name="_Toc393737458"/>
      <w:r>
        <w:t>Offering r</w:t>
      </w:r>
      <w:r w:rsidRPr="006C0394">
        <w:t xml:space="preserve">egulations for daily, weekly, monthly, and yearly sacrifices </w:t>
      </w:r>
      <w:r>
        <w:t>help</w:t>
      </w:r>
      <w:r w:rsidRPr="006C0394">
        <w:t xml:space="preserve"> the new generation </w:t>
      </w:r>
      <w:r>
        <w:t>to</w:t>
      </w:r>
      <w:r w:rsidRPr="006C0394">
        <w:t xml:space="preserve"> worship God appropriately</w:t>
      </w:r>
      <w:r>
        <w:t xml:space="preserve"> </w:t>
      </w:r>
      <w:r w:rsidRPr="006C0394">
        <w:t>(</w:t>
      </w:r>
      <w:r>
        <w:t xml:space="preserve">Num </w:t>
      </w:r>
      <w:r w:rsidRPr="006C0394">
        <w:t>28–29).</w:t>
      </w:r>
      <w:bookmarkEnd w:id="55"/>
    </w:p>
    <w:p w14:paraId="14CCBAD8" w14:textId="06C71244" w:rsidR="007510AC" w:rsidRPr="006C0394" w:rsidRDefault="007510AC" w:rsidP="00B2393A">
      <w:pPr>
        <w:pStyle w:val="Heading3"/>
        <w:ind w:left="1134"/>
      </w:pPr>
      <w:bookmarkStart w:id="56" w:name="_Toc393737459"/>
      <w:r w:rsidRPr="006C0394">
        <w:t xml:space="preserve">Regulations </w:t>
      </w:r>
      <w:r>
        <w:t>on</w:t>
      </w:r>
      <w:r w:rsidRPr="006C0394">
        <w:t xml:space="preserve"> women's vows </w:t>
      </w:r>
      <w:r>
        <w:t>highlight</w:t>
      </w:r>
      <w:r w:rsidRPr="006C0394">
        <w:t xml:space="preserve"> keeping </w:t>
      </w:r>
      <w:r>
        <w:t>promises</w:t>
      </w:r>
      <w:r w:rsidRPr="006C0394">
        <w:t xml:space="preserve"> made to God </w:t>
      </w:r>
      <w:r>
        <w:t>to help</w:t>
      </w:r>
      <w:r w:rsidRPr="006C0394">
        <w:t xml:space="preserve"> the new generation </w:t>
      </w:r>
      <w:r>
        <w:t>to</w:t>
      </w:r>
      <w:r w:rsidRPr="006C0394">
        <w:t xml:space="preserve"> worship God appropriately</w:t>
      </w:r>
      <w:r>
        <w:t xml:space="preserve"> </w:t>
      </w:r>
      <w:r w:rsidRPr="006C0394">
        <w:t>(</w:t>
      </w:r>
      <w:r>
        <w:t xml:space="preserve">Num </w:t>
      </w:r>
      <w:r w:rsidRPr="006C0394">
        <w:t>30).</w:t>
      </w:r>
      <w:bookmarkEnd w:id="56"/>
    </w:p>
    <w:p w14:paraId="6A3D770F" w14:textId="4FA6B377" w:rsidR="007510AC" w:rsidRPr="006C0394" w:rsidRDefault="007510AC" w:rsidP="00FC0BE0">
      <w:pPr>
        <w:pStyle w:val="Heading2"/>
        <w:ind w:left="709" w:hanging="425"/>
      </w:pPr>
      <w:bookmarkStart w:id="57" w:name="_Toc393737460"/>
      <w:r>
        <w:t>God defeats the</w:t>
      </w:r>
      <w:r w:rsidRPr="006C0394">
        <w:t xml:space="preserve"> Transjordan, </w:t>
      </w:r>
      <w:r w:rsidR="00080480">
        <w:t>summarizes his</w:t>
      </w:r>
      <w:r w:rsidR="00080480" w:rsidRPr="006C0394">
        <w:t xml:space="preserve"> wilderness gui</w:t>
      </w:r>
      <w:r w:rsidR="00080480">
        <w:t>dance</w:t>
      </w:r>
      <w:r w:rsidRPr="006C0394">
        <w:t>, and</w:t>
      </w:r>
      <w:r>
        <w:t xml:space="preserve"> defines</w:t>
      </w:r>
      <w:r w:rsidRPr="006C0394">
        <w:t xml:space="preserve"> </w:t>
      </w:r>
      <w:r w:rsidR="00B250FD">
        <w:t>land</w:t>
      </w:r>
      <w:r w:rsidR="00B250FD" w:rsidRPr="006C0394">
        <w:t xml:space="preserve"> </w:t>
      </w:r>
      <w:r w:rsidR="00B250FD">
        <w:t xml:space="preserve">boundaries </w:t>
      </w:r>
      <w:r>
        <w:t>to prepare</w:t>
      </w:r>
      <w:r w:rsidRPr="006C0394">
        <w:t xml:space="preserve"> </w:t>
      </w:r>
      <w:r>
        <w:t xml:space="preserve">Israel to enter Canaan </w:t>
      </w:r>
      <w:r w:rsidRPr="006C0394">
        <w:t>(</w:t>
      </w:r>
      <w:r>
        <w:t xml:space="preserve">Num </w:t>
      </w:r>
      <w:r w:rsidRPr="006C0394">
        <w:t>31–36).</w:t>
      </w:r>
      <w:bookmarkEnd w:id="57"/>
    </w:p>
    <w:p w14:paraId="455E1EE7" w14:textId="30FF0910" w:rsidR="007510AC" w:rsidRPr="006C0394" w:rsidRDefault="007510AC" w:rsidP="00B2393A">
      <w:pPr>
        <w:pStyle w:val="Heading3"/>
        <w:ind w:left="1134"/>
      </w:pPr>
      <w:bookmarkStart w:id="58" w:name="_Toc393737461"/>
      <w:r w:rsidRPr="006C0394">
        <w:t>The defeat of the Tra</w:t>
      </w:r>
      <w:r>
        <w:t>nsjordan</w:t>
      </w:r>
      <w:r w:rsidR="008C42BB">
        <w:t xml:space="preserve"> ends</w:t>
      </w:r>
      <w:r w:rsidRPr="006C0394">
        <w:t xml:space="preserve"> </w:t>
      </w:r>
      <w:r>
        <w:t>by</w:t>
      </w:r>
      <w:r w:rsidRPr="006C0394">
        <w:t xml:space="preserve"> </w:t>
      </w:r>
      <w:r>
        <w:t>destroying</w:t>
      </w:r>
      <w:r w:rsidRPr="006C0394">
        <w:t xml:space="preserve"> the Midianites </w:t>
      </w:r>
      <w:r w:rsidR="00D346FB">
        <w:t>but defining inheritances</w:t>
      </w:r>
      <w:r w:rsidRPr="006C0394">
        <w:t xml:space="preserve"> according to man's will </w:t>
      </w:r>
      <w:r w:rsidR="00D346FB">
        <w:t>reveals</w:t>
      </w:r>
      <w:r w:rsidRPr="006C0394">
        <w:t xml:space="preserve"> that God's inheritance is always best</w:t>
      </w:r>
      <w:r>
        <w:t xml:space="preserve"> </w:t>
      </w:r>
      <w:r w:rsidRPr="006C0394">
        <w:t>(</w:t>
      </w:r>
      <w:r>
        <w:t xml:space="preserve">Num </w:t>
      </w:r>
      <w:r w:rsidRPr="006C0394">
        <w:t>31–32).</w:t>
      </w:r>
      <w:bookmarkEnd w:id="58"/>
    </w:p>
    <w:p w14:paraId="5C82489F" w14:textId="694A1E69" w:rsidR="007510AC" w:rsidRPr="006C0394" w:rsidRDefault="007510AC" w:rsidP="006C485D">
      <w:pPr>
        <w:pStyle w:val="Heading4"/>
        <w:ind w:left="1560"/>
      </w:pPr>
      <w:bookmarkStart w:id="59" w:name="_Toc393737462"/>
      <w:r w:rsidRPr="006C0394">
        <w:t>Israel defeats the Midianites and divides the spoil for turning Israel away from the L</w:t>
      </w:r>
      <w:r w:rsidRPr="006C485D">
        <w:rPr>
          <w:sz w:val="20"/>
        </w:rPr>
        <w:t>ORD</w:t>
      </w:r>
      <w:r>
        <w:t xml:space="preserve"> at Peor to show </w:t>
      </w:r>
      <w:r w:rsidRPr="006C0394">
        <w:t xml:space="preserve">God's jealous love for </w:t>
      </w:r>
      <w:r>
        <w:t xml:space="preserve">his </w:t>
      </w:r>
      <w:r w:rsidRPr="006C0394">
        <w:t>people</w:t>
      </w:r>
      <w:r>
        <w:t xml:space="preserve"> </w:t>
      </w:r>
      <w:r w:rsidRPr="006C0394">
        <w:t>(</w:t>
      </w:r>
      <w:r>
        <w:t xml:space="preserve">Num </w:t>
      </w:r>
      <w:r w:rsidRPr="006C0394">
        <w:t>31).</w:t>
      </w:r>
      <w:bookmarkEnd w:id="59"/>
    </w:p>
    <w:p w14:paraId="73E7977C" w14:textId="64500176" w:rsidR="007510AC" w:rsidRPr="006C0394" w:rsidRDefault="007510AC" w:rsidP="006C485D">
      <w:pPr>
        <w:pStyle w:val="Heading4"/>
        <w:ind w:left="1560"/>
      </w:pPr>
      <w:bookmarkStart w:id="60" w:name="_Toc393737463"/>
      <w:r>
        <w:t>The eastern</w:t>
      </w:r>
      <w:r w:rsidRPr="006C0394">
        <w:t xml:space="preserve"> </w:t>
      </w:r>
      <w:r w:rsidR="00910689">
        <w:t xml:space="preserve">two-and-a-half </w:t>
      </w:r>
      <w:r w:rsidRPr="006C0394">
        <w:t xml:space="preserve">tribes receive their </w:t>
      </w:r>
      <w:r>
        <w:t>lands</w:t>
      </w:r>
      <w:r w:rsidRPr="006C0394">
        <w:t xml:space="preserve"> provided they fight in Canaan and forfeit their Canaan inheritance to </w:t>
      </w:r>
      <w:r>
        <w:t>show</w:t>
      </w:r>
      <w:r w:rsidRPr="006C0394">
        <w:t xml:space="preserve"> </w:t>
      </w:r>
      <w:r>
        <w:t>God's inheritance i</w:t>
      </w:r>
      <w:r w:rsidRPr="006C0394">
        <w:t>s always best</w:t>
      </w:r>
      <w:r>
        <w:t xml:space="preserve"> </w:t>
      </w:r>
      <w:r w:rsidRPr="006C0394">
        <w:t>(</w:t>
      </w:r>
      <w:r>
        <w:t xml:space="preserve">Num </w:t>
      </w:r>
      <w:r w:rsidRPr="006C0394">
        <w:t>32).</w:t>
      </w:r>
      <w:bookmarkEnd w:id="60"/>
    </w:p>
    <w:p w14:paraId="46A85F7B" w14:textId="07E9DE34" w:rsidR="007510AC" w:rsidRPr="006C0394" w:rsidRDefault="007510AC" w:rsidP="008C42BB">
      <w:pPr>
        <w:pStyle w:val="Heading3"/>
        <w:ind w:left="1134"/>
      </w:pPr>
      <w:bookmarkStart w:id="61" w:name="_Toc393737464"/>
      <w:r w:rsidRPr="006C0394">
        <w:t xml:space="preserve">A summary of </w:t>
      </w:r>
      <w:r>
        <w:t xml:space="preserve">God’s faithful provision on </w:t>
      </w:r>
      <w:r w:rsidRPr="006C0394">
        <w:t xml:space="preserve">Israel's journey from Egypt to Moab </w:t>
      </w:r>
      <w:r>
        <w:t>helps the people further</w:t>
      </w:r>
      <w:r w:rsidRPr="006C0394">
        <w:t xml:space="preserve"> trust in God for entrance into the land</w:t>
      </w:r>
      <w:r>
        <w:t xml:space="preserve"> </w:t>
      </w:r>
      <w:r w:rsidRPr="006C0394">
        <w:t>(33:1-49).</w:t>
      </w:r>
      <w:bookmarkEnd w:id="61"/>
    </w:p>
    <w:p w14:paraId="44FC3469" w14:textId="2374B3DF" w:rsidR="007510AC" w:rsidRPr="006C0394" w:rsidRDefault="007510AC" w:rsidP="008C42BB">
      <w:pPr>
        <w:pStyle w:val="Heading3"/>
        <w:ind w:left="1134"/>
      </w:pPr>
      <w:bookmarkStart w:id="62" w:name="_Toc393737465"/>
      <w:r w:rsidRPr="006C0394">
        <w:t xml:space="preserve">The land west of the Jordan (Canaan) is defined in boundaries, Levite towns, cities of refuge, </w:t>
      </w:r>
      <w:r>
        <w:t>and separate</w:t>
      </w:r>
      <w:r w:rsidRPr="006C0394">
        <w:t xml:space="preserve"> tribal areas to prepare Israel </w:t>
      </w:r>
      <w:r>
        <w:t>to enter</w:t>
      </w:r>
      <w:r w:rsidRPr="006C0394">
        <w:t xml:space="preserve"> the land</w:t>
      </w:r>
      <w:r>
        <w:t xml:space="preserve"> </w:t>
      </w:r>
      <w:r w:rsidRPr="006C0394">
        <w:t>(33:50–36:13).</w:t>
      </w:r>
      <w:bookmarkEnd w:id="62"/>
    </w:p>
    <w:p w14:paraId="5A9FEFC7" w14:textId="4E741382" w:rsidR="007510AC" w:rsidRPr="006C0394" w:rsidRDefault="007510AC" w:rsidP="00F170A1">
      <w:pPr>
        <w:pStyle w:val="Heading4"/>
        <w:ind w:left="1560"/>
      </w:pPr>
      <w:bookmarkStart w:id="63" w:name="_Toc393737466"/>
      <w:r w:rsidRPr="006C0394">
        <w:t>The Western tribes are promis</w:t>
      </w:r>
      <w:r>
        <w:t>ed their inheritance in Canaan if they drive out the inhabitants</w:t>
      </w:r>
      <w:r w:rsidRPr="006C0394">
        <w:t xml:space="preserve"> to teach Israel that God's gifts involve human responsibility (33:50–34:29).</w:t>
      </w:r>
      <w:bookmarkEnd w:id="63"/>
    </w:p>
    <w:p w14:paraId="5E9E04CD" w14:textId="3384EF6A" w:rsidR="007510AC" w:rsidRPr="006C0394" w:rsidRDefault="007510AC" w:rsidP="00F170A1">
      <w:pPr>
        <w:pStyle w:val="Heading4"/>
        <w:ind w:left="1560"/>
      </w:pPr>
      <w:bookmarkStart w:id="64" w:name="_Toc393737467"/>
      <w:r w:rsidRPr="006C0394">
        <w:t>Forty-eight cities in Canaan are grant</w:t>
      </w:r>
      <w:r>
        <w:t>ed to the Levites, including</w:t>
      </w:r>
      <w:r w:rsidRPr="006C0394">
        <w:t xml:space="preserve"> six cities of refuge for fugitives of unintentional murders</w:t>
      </w:r>
      <w:r>
        <w:t>,</w:t>
      </w:r>
      <w:r w:rsidRPr="006C0394">
        <w:t xml:space="preserve"> to p</w:t>
      </w:r>
      <w:r>
        <w:t xml:space="preserve">rotect God's name from slander </w:t>
      </w:r>
      <w:r w:rsidRPr="006C0394">
        <w:t>(</w:t>
      </w:r>
      <w:r>
        <w:t xml:space="preserve">Num </w:t>
      </w:r>
      <w:r w:rsidRPr="006C0394">
        <w:t>35).</w:t>
      </w:r>
      <w:bookmarkEnd w:id="64"/>
    </w:p>
    <w:p w14:paraId="63F3B653" w14:textId="09FF3115" w:rsidR="007510AC" w:rsidRPr="006C0394" w:rsidRDefault="00FC0A95" w:rsidP="00F170A1">
      <w:pPr>
        <w:pStyle w:val="Heading4"/>
        <w:ind w:left="1560"/>
      </w:pPr>
      <w:bookmarkStart w:id="65" w:name="_Toc393737468"/>
      <w:r>
        <w:lastRenderedPageBreak/>
        <w:t>D</w:t>
      </w:r>
      <w:r w:rsidR="007510AC" w:rsidRPr="006C0394">
        <w:t>aughters inherit</w:t>
      </w:r>
      <w:r>
        <w:t>ing</w:t>
      </w:r>
      <w:r w:rsidR="007510AC" w:rsidRPr="006C0394">
        <w:t xml:space="preserve"> land must marry within their tribal clan so every Israelite will </w:t>
      </w:r>
      <w:r w:rsidR="00BD4E25">
        <w:t>retain his father’s property</w:t>
      </w:r>
      <w:r w:rsidR="007510AC">
        <w:t xml:space="preserve"> </w:t>
      </w:r>
      <w:r w:rsidR="00BD4E25">
        <w:t>and thus</w:t>
      </w:r>
      <w:r w:rsidR="007510AC">
        <w:t xml:space="preserve"> prevent </w:t>
      </w:r>
      <w:r w:rsidR="007510AC" w:rsidRPr="006C0394">
        <w:t xml:space="preserve">mixing lands </w:t>
      </w:r>
      <w:r w:rsidR="007510AC">
        <w:t>in</w:t>
      </w:r>
      <w:r w:rsidR="007510AC" w:rsidRPr="006C0394">
        <w:t xml:space="preserve"> a tribal area</w:t>
      </w:r>
      <w:r w:rsidR="007510AC">
        <w:t xml:space="preserve"> </w:t>
      </w:r>
      <w:r w:rsidR="007510AC" w:rsidRPr="006C0394">
        <w:t>(</w:t>
      </w:r>
      <w:r w:rsidR="007510AC">
        <w:t xml:space="preserve">Num </w:t>
      </w:r>
      <w:r w:rsidR="007510AC" w:rsidRPr="006C0394">
        <w:t>36).</w:t>
      </w:r>
      <w:bookmarkEnd w:id="65"/>
    </w:p>
    <w:p w14:paraId="3B45E891" w14:textId="12747146"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494B58">
        <w:rPr>
          <w:rFonts w:cs="Arial"/>
          <w:b/>
          <w:sz w:val="32"/>
        </w:rPr>
        <w:lastRenderedPageBreak/>
        <w:t>Be Prepared</w:t>
      </w:r>
    </w:p>
    <w:p w14:paraId="03F7D57A" w14:textId="228B5447" w:rsidR="00FD7B79" w:rsidRPr="00FD7B79" w:rsidRDefault="00041EF8" w:rsidP="00DA3A1D">
      <w:pPr>
        <w:pStyle w:val="Header"/>
        <w:widowControl w:val="0"/>
        <w:tabs>
          <w:tab w:val="clear" w:pos="4800"/>
          <w:tab w:val="center" w:pos="4950"/>
        </w:tabs>
        <w:ind w:right="-10"/>
        <w:rPr>
          <w:rFonts w:cs="Arial"/>
          <w:b/>
          <w:i/>
        </w:rPr>
      </w:pPr>
      <w:r>
        <w:rPr>
          <w:rFonts w:cs="Arial"/>
          <w:b/>
          <w:i/>
        </w:rPr>
        <w:t>Book</w:t>
      </w:r>
      <w:r w:rsidR="00494B58">
        <w:rPr>
          <w:rFonts w:cs="Arial"/>
          <w:b/>
          <w:i/>
        </w:rPr>
        <w:t xml:space="preserve"> of Numbers</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7A152290" w14:textId="5EFB320E" w:rsidR="00C536E4" w:rsidRPr="000348BC" w:rsidRDefault="008B6D00" w:rsidP="000348BC">
      <w:pPr>
        <w:pStyle w:val="Heading1"/>
        <w:widowControl w:val="0"/>
        <w:ind w:left="0" w:right="-10" w:firstLine="0"/>
        <w:rPr>
          <w:rFonts w:cs="Arial"/>
        </w:rPr>
      </w:pPr>
      <w:r w:rsidRPr="00FD7B79">
        <w:rPr>
          <w:rFonts w:cs="Arial"/>
          <w:i/>
        </w:rPr>
        <w:t>Exegetical Idea</w:t>
      </w:r>
      <w:r w:rsidRPr="00FD7B79">
        <w:rPr>
          <w:rFonts w:cs="Arial"/>
        </w:rPr>
        <w:t xml:space="preserve">: </w:t>
      </w:r>
      <w:r w:rsidR="00C536E4" w:rsidRPr="000348BC">
        <w:t>The way God prepared Israel to enter Canaan was by showing that he would fulfill the Abrahamic Covenant only through believing Israelites.</w:t>
      </w:r>
    </w:p>
    <w:p w14:paraId="17DBF290" w14:textId="77777777" w:rsidR="00C536E4" w:rsidRPr="004C163A" w:rsidRDefault="00C536E4" w:rsidP="00C536E4">
      <w:pPr>
        <w:pStyle w:val="Heading1"/>
        <w:ind w:left="284" w:hanging="284"/>
      </w:pPr>
      <w:r w:rsidRPr="004C163A">
        <w:t>I.</w:t>
      </w:r>
      <w:r w:rsidRPr="004C163A">
        <w:tab/>
        <w:t>The way God prepared Israel’s old generation to enter Canaan was by fulfill</w:t>
      </w:r>
      <w:r>
        <w:t>ing</w:t>
      </w:r>
      <w:r w:rsidRPr="004C163A">
        <w:t xml:space="preserve"> the </w:t>
      </w:r>
      <w:r>
        <w:t>covenant to Abraham</w:t>
      </w:r>
      <w:r w:rsidRPr="004C163A">
        <w:t xml:space="preserve"> </w:t>
      </w:r>
      <w:r>
        <w:t>through</w:t>
      </w:r>
      <w:r w:rsidRPr="004C163A">
        <w:t xml:space="preserve"> an orderly and holy nation (1:1–10:10; 20 days at Mount Sinai).</w:t>
      </w:r>
    </w:p>
    <w:p w14:paraId="6BF548B7" w14:textId="77777777" w:rsidR="00C536E4" w:rsidRPr="006C0394" w:rsidRDefault="00C536E4" w:rsidP="00C536E4">
      <w:pPr>
        <w:pStyle w:val="Heading2"/>
        <w:ind w:left="709" w:hanging="425"/>
      </w:pPr>
      <w:r w:rsidRPr="006C0394">
        <w:t>God organ</w:t>
      </w:r>
      <w:r>
        <w:t xml:space="preserve">izes Israel's old generation </w:t>
      </w:r>
      <w:r w:rsidRPr="006C0394">
        <w:t xml:space="preserve">and Levites for efficient travel through the wilderness </w:t>
      </w:r>
      <w:r>
        <w:t xml:space="preserve">and conquest of Canaan </w:t>
      </w:r>
      <w:r w:rsidRPr="006C0394">
        <w:t>(</w:t>
      </w:r>
      <w:r>
        <w:t>Num</w:t>
      </w:r>
      <w:r w:rsidRPr="006C0394">
        <w:t xml:space="preserve"> 1–4).</w:t>
      </w:r>
    </w:p>
    <w:p w14:paraId="1CD282CE" w14:textId="77777777" w:rsidR="00C536E4" w:rsidRPr="006C0394" w:rsidRDefault="00C536E4" w:rsidP="00C536E4">
      <w:pPr>
        <w:pStyle w:val="Heading2"/>
        <w:ind w:left="709" w:hanging="425"/>
      </w:pPr>
      <w:r w:rsidRPr="006C0394">
        <w:t>God sanctifies Israel</w:t>
      </w:r>
      <w:r>
        <w:t>ites</w:t>
      </w:r>
      <w:r w:rsidRPr="006C0394">
        <w:t xml:space="preserve"> through separation, worship, and </w:t>
      </w:r>
      <w:r>
        <w:t xml:space="preserve">his </w:t>
      </w:r>
      <w:r w:rsidRPr="006C0394">
        <w:t xml:space="preserve">guiding presence </w:t>
      </w:r>
      <w:r>
        <w:t>so they could</w:t>
      </w:r>
      <w:r w:rsidRPr="006C0394">
        <w:t xml:space="preserve"> enter Canaan as a holy nation</w:t>
      </w:r>
      <w:r>
        <w:t xml:space="preserve"> </w:t>
      </w:r>
      <w:r w:rsidRPr="006C0394">
        <w:t>(5:1–10:10).</w:t>
      </w:r>
    </w:p>
    <w:p w14:paraId="2FD62B12" w14:textId="77777777" w:rsidR="00C536E4" w:rsidRPr="000950C7" w:rsidRDefault="00C536E4" w:rsidP="00C536E4">
      <w:pPr>
        <w:pStyle w:val="Heading1"/>
        <w:ind w:left="284" w:hanging="284"/>
      </w:pPr>
      <w:r w:rsidRPr="000950C7">
        <w:t>II.</w:t>
      </w:r>
      <w:r w:rsidRPr="000950C7">
        <w:tab/>
        <w:t xml:space="preserve">The way God prepared believing Israelites for Canaan was by judging the old generation’s unbelief and blocking their entry (10:11–25:18; </w:t>
      </w:r>
      <w:r>
        <w:t>38-year</w:t>
      </w:r>
      <w:r w:rsidRPr="000950C7">
        <w:t xml:space="preserve"> wilderness</w:t>
      </w:r>
      <w:r>
        <w:t xml:space="preserve"> wandering</w:t>
      </w:r>
      <w:r w:rsidRPr="000950C7">
        <w:t>).</w:t>
      </w:r>
    </w:p>
    <w:p w14:paraId="463F2070" w14:textId="659A2434" w:rsidR="00C536E4" w:rsidRPr="006C0394" w:rsidRDefault="00C536E4" w:rsidP="00C536E4">
      <w:pPr>
        <w:pStyle w:val="Heading2"/>
        <w:ind w:left="709" w:hanging="425"/>
      </w:pPr>
      <w:r>
        <w:t xml:space="preserve">God judges </w:t>
      </w:r>
      <w:r w:rsidRPr="006C0394">
        <w:t xml:space="preserve">Israel's unbelief en route to Kadesh </w:t>
      </w:r>
      <w:r>
        <w:t>shown in</w:t>
      </w:r>
      <w:r w:rsidRPr="006C0394">
        <w:t xml:space="preserve"> complainin</w:t>
      </w:r>
      <w:r>
        <w:t xml:space="preserve">g over manna and opposing </w:t>
      </w:r>
      <w:r w:rsidRPr="006C0394">
        <w:t xml:space="preserve">leadership </w:t>
      </w:r>
      <w:r>
        <w:t>by Moses</w:t>
      </w:r>
      <w:r w:rsidRPr="006C0394">
        <w:t xml:space="preserve"> to affirm </w:t>
      </w:r>
      <w:r>
        <w:t xml:space="preserve">his </w:t>
      </w:r>
      <w:r w:rsidRPr="006C0394">
        <w:t>just yet faithful guiding to Canaan</w:t>
      </w:r>
      <w:r>
        <w:t xml:space="preserve"> </w:t>
      </w:r>
      <w:r w:rsidRPr="006C0394">
        <w:t>(10:11–12:16).</w:t>
      </w:r>
    </w:p>
    <w:p w14:paraId="0A977B4E" w14:textId="77777777" w:rsidR="00C536E4" w:rsidRPr="006C0394" w:rsidRDefault="00C536E4" w:rsidP="00C536E4">
      <w:pPr>
        <w:pStyle w:val="Heading2"/>
        <w:ind w:left="709" w:hanging="425"/>
      </w:pPr>
      <w:r w:rsidRPr="006C0394">
        <w:t xml:space="preserve">God judges Israel's </w:t>
      </w:r>
      <w:r>
        <w:t xml:space="preserve">unbelief to enter Canaan from </w:t>
      </w:r>
      <w:r w:rsidRPr="006C0394">
        <w:t xml:space="preserve">Kadesh by forbidding </w:t>
      </w:r>
      <w:r>
        <w:t xml:space="preserve">future </w:t>
      </w:r>
      <w:r w:rsidRPr="006C0394">
        <w:t xml:space="preserve">entrance into the land to teach that </w:t>
      </w:r>
      <w:r>
        <w:t xml:space="preserve">his </w:t>
      </w:r>
      <w:r w:rsidRPr="006C0394">
        <w:t>rest can be claimed only by faith</w:t>
      </w:r>
      <w:r>
        <w:t xml:space="preserve"> </w:t>
      </w:r>
      <w:r w:rsidRPr="006C0394">
        <w:t>(</w:t>
      </w:r>
      <w:r>
        <w:t xml:space="preserve">Num </w:t>
      </w:r>
      <w:r w:rsidRPr="006C0394">
        <w:t>13–14).</w:t>
      </w:r>
    </w:p>
    <w:p w14:paraId="70621821" w14:textId="77777777" w:rsidR="00C536E4" w:rsidRPr="006C0394" w:rsidRDefault="00C536E4" w:rsidP="00C536E4">
      <w:pPr>
        <w:pStyle w:val="Heading2"/>
        <w:ind w:left="709" w:hanging="425"/>
      </w:pPr>
      <w:r w:rsidRPr="006C0394">
        <w:t xml:space="preserve">God judges Israel's unbelief in the wilderness by resisting </w:t>
      </w:r>
      <w:r>
        <w:t>his leaders</w:t>
      </w:r>
      <w:r w:rsidRPr="006C0394">
        <w:t xml:space="preserve"> </w:t>
      </w:r>
      <w:r>
        <w:t>and teaches about priests</w:t>
      </w:r>
      <w:r w:rsidRPr="006C0394">
        <w:t xml:space="preserve"> </w:t>
      </w:r>
      <w:r>
        <w:t>for Israel to</w:t>
      </w:r>
      <w:r w:rsidRPr="006C0394">
        <w:t xml:space="preserve"> respect leaders and </w:t>
      </w:r>
      <w:r>
        <w:t>obey the</w:t>
      </w:r>
      <w:r w:rsidRPr="006C0394">
        <w:t xml:space="preserve"> cov</w:t>
      </w:r>
      <w:r>
        <w:t>enant</w:t>
      </w:r>
      <w:r w:rsidRPr="006C0394">
        <w:t xml:space="preserve"> for God's nonstop presence</w:t>
      </w:r>
      <w:r>
        <w:t xml:space="preserve"> </w:t>
      </w:r>
      <w:r w:rsidRPr="006C0394">
        <w:t>(</w:t>
      </w:r>
      <w:r>
        <w:t xml:space="preserve">Num </w:t>
      </w:r>
      <w:r w:rsidRPr="006C0394">
        <w:t>15–19).</w:t>
      </w:r>
    </w:p>
    <w:p w14:paraId="21F2543B" w14:textId="6B5EDF88" w:rsidR="00DE322F" w:rsidRPr="006C0394" w:rsidRDefault="00DE322F" w:rsidP="00DE322F">
      <w:pPr>
        <w:pStyle w:val="Heading2"/>
        <w:ind w:left="709" w:hanging="425"/>
      </w:pPr>
      <w:r>
        <w:t xml:space="preserve">God judges </w:t>
      </w:r>
      <w:r w:rsidRPr="006C0394">
        <w:t xml:space="preserve">Israel's unbelief </w:t>
      </w:r>
      <w:r>
        <w:t xml:space="preserve">by complaining </w:t>
      </w:r>
      <w:r w:rsidRPr="006C0394">
        <w:t xml:space="preserve">en route to Moab </w:t>
      </w:r>
      <w:r>
        <w:t xml:space="preserve">yet still defeats the </w:t>
      </w:r>
      <w:r w:rsidRPr="006C0394">
        <w:t>Transjordan nations (</w:t>
      </w:r>
      <w:r>
        <w:t xml:space="preserve">Num </w:t>
      </w:r>
      <w:r w:rsidRPr="006C0394">
        <w:t>20–21).</w:t>
      </w:r>
    </w:p>
    <w:p w14:paraId="7BC04C23" w14:textId="480A7011" w:rsidR="00DE322F" w:rsidRPr="006C0394" w:rsidRDefault="00DE322F" w:rsidP="00DE322F">
      <w:pPr>
        <w:pStyle w:val="Heading2"/>
        <w:ind w:left="709" w:hanging="425"/>
      </w:pPr>
      <w:r>
        <w:t>God judges</w:t>
      </w:r>
      <w:r w:rsidRPr="006C0394">
        <w:t xml:space="preserve"> </w:t>
      </w:r>
      <w:r>
        <w:t>Israel’s</w:t>
      </w:r>
      <w:r w:rsidRPr="006C0394">
        <w:t xml:space="preserve"> sexual idolatry </w:t>
      </w:r>
      <w:r>
        <w:t xml:space="preserve">at </w:t>
      </w:r>
      <w:r w:rsidRPr="006C0394">
        <w:t xml:space="preserve">Moab </w:t>
      </w:r>
      <w:r>
        <w:t xml:space="preserve">but still gives </w:t>
      </w:r>
      <w:r w:rsidRPr="006C0394">
        <w:t xml:space="preserve">undeserved blessing </w:t>
      </w:r>
      <w:r>
        <w:t>through Balaam</w:t>
      </w:r>
      <w:r w:rsidRPr="006C0394">
        <w:t xml:space="preserve"> (</w:t>
      </w:r>
      <w:r>
        <w:t xml:space="preserve">Num </w:t>
      </w:r>
      <w:r w:rsidRPr="006C0394">
        <w:t>22–25).</w:t>
      </w:r>
    </w:p>
    <w:p w14:paraId="7598C02E" w14:textId="77777777" w:rsidR="00C536E4" w:rsidRPr="00505D4E" w:rsidRDefault="00C536E4" w:rsidP="00C536E4">
      <w:pPr>
        <w:pStyle w:val="Heading1"/>
        <w:ind w:left="284" w:hanging="284"/>
      </w:pPr>
      <w:r w:rsidRPr="00505D4E">
        <w:t xml:space="preserve">III. The way God prepared the believing new generation for Canaan was by organizing them, </w:t>
      </w:r>
      <w:r>
        <w:t>teaching</w:t>
      </w:r>
      <w:r w:rsidRPr="00505D4E">
        <w:t xml:space="preserve"> offerings and vows, and </w:t>
      </w:r>
      <w:r>
        <w:t>outlining</w:t>
      </w:r>
      <w:r w:rsidRPr="00505D4E">
        <w:t xml:space="preserve"> C</w:t>
      </w:r>
      <w:r>
        <w:t xml:space="preserve">anaan </w:t>
      </w:r>
      <w:r w:rsidRPr="00505D4E">
        <w:t xml:space="preserve">(Num 26–36; </w:t>
      </w:r>
      <w:r>
        <w:t>5 months</w:t>
      </w:r>
      <w:r w:rsidRPr="00505D4E">
        <w:t xml:space="preserve"> near Moab).</w:t>
      </w:r>
    </w:p>
    <w:p w14:paraId="00118DD7" w14:textId="77777777" w:rsidR="00C536E4" w:rsidRPr="006C0394" w:rsidRDefault="00C536E4" w:rsidP="00C536E4">
      <w:pPr>
        <w:pStyle w:val="Heading2"/>
        <w:ind w:left="709" w:hanging="425"/>
      </w:pPr>
      <w:r w:rsidRPr="006C0394">
        <w:t xml:space="preserve">God </w:t>
      </w:r>
      <w:r>
        <w:t>provides</w:t>
      </w:r>
      <w:r w:rsidRPr="006C0394">
        <w:t xml:space="preserve"> for the new generation to inherit the </w:t>
      </w:r>
      <w:r>
        <w:t xml:space="preserve">land by reorganizing them in </w:t>
      </w:r>
      <w:r w:rsidRPr="006C0394">
        <w:t>a new census, new law of inheritance, and new leader</w:t>
      </w:r>
      <w:r>
        <w:t xml:space="preserve"> </w:t>
      </w:r>
      <w:r w:rsidRPr="006C0394">
        <w:t>(</w:t>
      </w:r>
      <w:r>
        <w:t xml:space="preserve">Num </w:t>
      </w:r>
      <w:r w:rsidRPr="006C0394">
        <w:t>26–27).</w:t>
      </w:r>
    </w:p>
    <w:p w14:paraId="562A72C0" w14:textId="77777777" w:rsidR="00C536E4" w:rsidRPr="006C0394" w:rsidRDefault="00C536E4" w:rsidP="00C536E4">
      <w:pPr>
        <w:pStyle w:val="Heading2"/>
        <w:ind w:left="709" w:hanging="425"/>
      </w:pPr>
      <w:r>
        <w:t>The</w:t>
      </w:r>
      <w:r w:rsidRPr="006C0394">
        <w:t xml:space="preserve"> rules </w:t>
      </w:r>
      <w:r>
        <w:t>on</w:t>
      </w:r>
      <w:r w:rsidRPr="006C0394">
        <w:t xml:space="preserve"> offerings and vows sanctify the new generation to worship </w:t>
      </w:r>
      <w:r>
        <w:t xml:space="preserve">God </w:t>
      </w:r>
      <w:r w:rsidRPr="006C0394">
        <w:t>(</w:t>
      </w:r>
      <w:r>
        <w:t xml:space="preserve">Num </w:t>
      </w:r>
      <w:r w:rsidRPr="006C0394">
        <w:t>28–30).</w:t>
      </w:r>
    </w:p>
    <w:p w14:paraId="7B658F60" w14:textId="5312C8FC" w:rsidR="00C536E4" w:rsidRPr="006C0394" w:rsidRDefault="00C536E4" w:rsidP="00C536E4">
      <w:pPr>
        <w:pStyle w:val="Heading2"/>
        <w:ind w:left="709" w:hanging="425"/>
      </w:pPr>
      <w:r>
        <w:t>God defeats the</w:t>
      </w:r>
      <w:r w:rsidRPr="006C0394">
        <w:t xml:space="preserve"> Transjordan, </w:t>
      </w:r>
      <w:r w:rsidR="00080480">
        <w:t>summarizes his</w:t>
      </w:r>
      <w:r w:rsidR="00080480" w:rsidRPr="006C0394">
        <w:t xml:space="preserve"> wilderness gui</w:t>
      </w:r>
      <w:r w:rsidR="00080480">
        <w:t>dance</w:t>
      </w:r>
      <w:r w:rsidRPr="006C0394">
        <w:t>, and</w:t>
      </w:r>
      <w:r>
        <w:t xml:space="preserve"> defines</w:t>
      </w:r>
      <w:r w:rsidRPr="006C0394">
        <w:t xml:space="preserve"> </w:t>
      </w:r>
      <w:r w:rsidR="00CA7341">
        <w:t>land</w:t>
      </w:r>
      <w:r w:rsidR="00CA7341" w:rsidRPr="006C0394">
        <w:t xml:space="preserve"> </w:t>
      </w:r>
      <w:r w:rsidR="00CA7341">
        <w:t xml:space="preserve">boundaries </w:t>
      </w:r>
      <w:r>
        <w:t>to prepare</w:t>
      </w:r>
      <w:r w:rsidRPr="006C0394">
        <w:t xml:space="preserve"> </w:t>
      </w:r>
      <w:r>
        <w:t xml:space="preserve">Israel to enter Canaan </w:t>
      </w:r>
      <w:r w:rsidRPr="006C0394">
        <w:t>(</w:t>
      </w:r>
      <w:r>
        <w:t xml:space="preserve">Num </w:t>
      </w:r>
      <w:r w:rsidRPr="006C0394">
        <w:t>31–36).</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224F1523" w:rsidR="00741722" w:rsidRPr="00FD7B79" w:rsidRDefault="00741722" w:rsidP="00DA3A1D">
      <w:pPr>
        <w:pStyle w:val="Header"/>
        <w:widowControl w:val="0"/>
        <w:rPr>
          <w:rFonts w:cs="Arial"/>
        </w:rPr>
      </w:pPr>
      <w:r w:rsidRPr="00FD7B79">
        <w:rPr>
          <w:rFonts w:cs="Arial"/>
        </w:rPr>
        <w:t>The listeners will</w:t>
      </w:r>
      <w:r w:rsidR="007F33F7">
        <w:rPr>
          <w:rFonts w:cs="Arial"/>
        </w:rPr>
        <w:t xml:space="preserve"> be prepared </w:t>
      </w:r>
      <w:r w:rsidR="004A3FE0">
        <w:rPr>
          <w:rFonts w:cs="Arial"/>
        </w:rPr>
        <w:t>for God’s way for them to serve him.</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FD7B79" w:rsidRDefault="00660C84" w:rsidP="00660C84">
      <w:pPr>
        <w:pStyle w:val="Heading1"/>
        <w:ind w:right="-10"/>
        <w:rPr>
          <w:rFonts w:cs="Arial"/>
        </w:rPr>
      </w:pPr>
      <w:r w:rsidRPr="00FD7B79">
        <w:rPr>
          <w:rFonts w:cs="Arial"/>
        </w:rPr>
        <w:t>Introduction</w:t>
      </w:r>
    </w:p>
    <w:p w14:paraId="07B39953" w14:textId="4911A517" w:rsidR="00660C84" w:rsidRPr="00FD7B79" w:rsidRDefault="00660C84" w:rsidP="00660C84">
      <w:pPr>
        <w:pStyle w:val="Heading3"/>
        <w:ind w:right="-10"/>
        <w:rPr>
          <w:rFonts w:cs="Arial"/>
        </w:rPr>
      </w:pPr>
      <w:r w:rsidRPr="00FD7B79">
        <w:rPr>
          <w:rFonts w:cs="Arial"/>
          <w:u w:val="single"/>
        </w:rPr>
        <w:t>Interest</w:t>
      </w:r>
      <w:r w:rsidRPr="00FD7B79">
        <w:rPr>
          <w:rFonts w:cs="Arial"/>
        </w:rPr>
        <w:t xml:space="preserve">: </w:t>
      </w:r>
      <w:r w:rsidR="00B71861">
        <w:rPr>
          <w:rFonts w:cs="Arial"/>
        </w:rPr>
        <w:t>We should be prepared</w:t>
      </w:r>
      <w:r w:rsidR="007D41AF">
        <w:rPr>
          <w:rFonts w:cs="Arial"/>
        </w:rPr>
        <w:t xml:space="preserve"> for things in life in general.</w:t>
      </w:r>
      <w:r w:rsidR="000F2441">
        <w:rPr>
          <w:rFonts w:cs="Arial"/>
        </w:rPr>
        <w:t xml:space="preserve"> </w:t>
      </w:r>
    </w:p>
    <w:p w14:paraId="100DAB25" w14:textId="2ED2BC9A" w:rsidR="00660C84" w:rsidRPr="00FD7B79" w:rsidRDefault="00660C84" w:rsidP="00660C84">
      <w:pPr>
        <w:pStyle w:val="Heading3"/>
        <w:ind w:right="-10"/>
        <w:rPr>
          <w:rFonts w:cs="Arial"/>
        </w:rPr>
      </w:pPr>
      <w:r w:rsidRPr="00FD7B79">
        <w:rPr>
          <w:rFonts w:cs="Arial"/>
          <w:u w:val="single"/>
        </w:rPr>
        <w:t>Need</w:t>
      </w:r>
      <w:r w:rsidRPr="00FD7B79">
        <w:rPr>
          <w:rFonts w:cs="Arial"/>
        </w:rPr>
        <w:t xml:space="preserve">: </w:t>
      </w:r>
      <w:r w:rsidR="00F9201A">
        <w:rPr>
          <w:rFonts w:cs="Arial"/>
        </w:rPr>
        <w:t xml:space="preserve">We should be even </w:t>
      </w:r>
      <w:r w:rsidR="0046274F">
        <w:rPr>
          <w:rFonts w:cs="Arial"/>
        </w:rPr>
        <w:t>more</w:t>
      </w:r>
      <w:r w:rsidR="00F9201A">
        <w:rPr>
          <w:rFonts w:cs="Arial"/>
        </w:rPr>
        <w:t xml:space="preserve"> prepared to serve the King of Kings!</w:t>
      </w:r>
      <w:r w:rsidR="00BD5EB7">
        <w:rPr>
          <w:rFonts w:cs="Arial"/>
        </w:rPr>
        <w:t xml:space="preserve"> </w:t>
      </w:r>
    </w:p>
    <w:p w14:paraId="776B6170" w14:textId="0DB25623" w:rsidR="00660C84" w:rsidRDefault="00F9201A" w:rsidP="00660C84">
      <w:pPr>
        <w:pStyle w:val="Heading4"/>
        <w:rPr>
          <w:rFonts w:cs="Arial"/>
        </w:rPr>
      </w:pPr>
      <w:r>
        <w:rPr>
          <w:rFonts w:cs="Arial"/>
        </w:rPr>
        <w:t>Are you prepared to serve the Lord Jesus?</w:t>
      </w:r>
    </w:p>
    <w:p w14:paraId="0D9F2BA0" w14:textId="6DFB0C31" w:rsidR="00F9201A" w:rsidRPr="00FD7B79" w:rsidRDefault="00F9201A" w:rsidP="00660C84">
      <w:pPr>
        <w:pStyle w:val="Heading4"/>
        <w:rPr>
          <w:rFonts w:cs="Arial"/>
        </w:rPr>
      </w:pPr>
      <w:r>
        <w:rPr>
          <w:rFonts w:cs="Arial"/>
        </w:rPr>
        <w:lastRenderedPageBreak/>
        <w:t>What are you doing right now to better serve the Lord?</w:t>
      </w:r>
    </w:p>
    <w:p w14:paraId="6D85EBF6" w14:textId="57A086B9" w:rsidR="00660C84" w:rsidRPr="00FD7B79" w:rsidRDefault="00660C84" w:rsidP="00660C84">
      <w:pPr>
        <w:pStyle w:val="Heading3"/>
        <w:ind w:right="-10"/>
        <w:rPr>
          <w:rFonts w:cs="Arial"/>
        </w:rPr>
      </w:pPr>
      <w:r w:rsidRPr="00FD7B79">
        <w:rPr>
          <w:rFonts w:cs="Arial"/>
          <w:u w:val="single"/>
        </w:rPr>
        <w:t>Subject</w:t>
      </w:r>
      <w:r w:rsidRPr="00FD7B79">
        <w:rPr>
          <w:rFonts w:cs="Arial"/>
        </w:rPr>
        <w:t xml:space="preserve">: </w:t>
      </w:r>
      <w:r w:rsidR="00600D86">
        <w:rPr>
          <w:rFonts w:cs="Arial"/>
        </w:rPr>
        <w:t xml:space="preserve">How does God </w:t>
      </w:r>
      <w:r w:rsidR="00600D86" w:rsidRPr="00C114F3">
        <w:rPr>
          <w:rFonts w:cs="Arial"/>
          <w:u w:val="single"/>
        </w:rPr>
        <w:t>prepare</w:t>
      </w:r>
      <w:r w:rsidR="00600D86">
        <w:rPr>
          <w:rFonts w:cs="Arial"/>
        </w:rPr>
        <w:t xml:space="preserve"> us to</w:t>
      </w:r>
      <w:r w:rsidR="00A706F2">
        <w:rPr>
          <w:rFonts w:cs="Arial"/>
        </w:rPr>
        <w:t xml:space="preserve"> serve him</w:t>
      </w:r>
      <w:r w:rsidR="00600D86">
        <w:rPr>
          <w:rFonts w:cs="Arial"/>
        </w:rPr>
        <w:t>?</w:t>
      </w:r>
      <w:r w:rsidR="001D58EA">
        <w:rPr>
          <w:rFonts w:cs="Arial"/>
        </w:rPr>
        <w:t xml:space="preserve"> How can we be prepared </w:t>
      </w:r>
      <w:r w:rsidR="000D1EA8">
        <w:rPr>
          <w:rFonts w:cs="Arial"/>
        </w:rPr>
        <w:t xml:space="preserve">to </w:t>
      </w:r>
      <w:r w:rsidR="00A706F2">
        <w:rPr>
          <w:rFonts w:cs="Arial"/>
        </w:rPr>
        <w:t>work for his will</w:t>
      </w:r>
      <w:r w:rsidR="001D58EA">
        <w:rPr>
          <w:rFonts w:cs="Arial"/>
        </w:rPr>
        <w:t>?</w:t>
      </w:r>
    </w:p>
    <w:p w14:paraId="45BA3A52" w14:textId="11497037" w:rsidR="00660C84" w:rsidRDefault="00660C84" w:rsidP="00660C84">
      <w:pPr>
        <w:pStyle w:val="Heading3"/>
        <w:ind w:right="-10"/>
        <w:rPr>
          <w:rFonts w:cs="Arial"/>
        </w:rPr>
      </w:pPr>
      <w:r w:rsidRPr="00FD7B79">
        <w:rPr>
          <w:rFonts w:cs="Arial"/>
          <w:u w:val="single"/>
        </w:rPr>
        <w:t>Background</w:t>
      </w:r>
      <w:r w:rsidRPr="00FD7B79">
        <w:rPr>
          <w:rFonts w:cs="Arial"/>
        </w:rPr>
        <w:t xml:space="preserve">: </w:t>
      </w:r>
      <w:r w:rsidR="006F4463">
        <w:rPr>
          <w:rFonts w:cs="Arial"/>
        </w:rPr>
        <w:t>Israel invested a year to build the</w:t>
      </w:r>
      <w:r w:rsidR="00B82F19">
        <w:rPr>
          <w:rFonts w:cs="Arial"/>
        </w:rPr>
        <w:t>ir</w:t>
      </w:r>
      <w:r w:rsidR="006F4463">
        <w:rPr>
          <w:rFonts w:cs="Arial"/>
        </w:rPr>
        <w:t xml:space="preserve"> equipment </w:t>
      </w:r>
      <w:r w:rsidR="00B82F19">
        <w:rPr>
          <w:rFonts w:cs="Arial"/>
        </w:rPr>
        <w:t xml:space="preserve">and get to know </w:t>
      </w:r>
      <w:r w:rsidR="00583B9A">
        <w:rPr>
          <w:rFonts w:cs="Arial"/>
        </w:rPr>
        <w:t>the L</w:t>
      </w:r>
      <w:r w:rsidR="00583B9A" w:rsidRPr="00583B9A">
        <w:rPr>
          <w:rFonts w:cs="Arial"/>
          <w:sz w:val="20"/>
        </w:rPr>
        <w:t>ORD</w:t>
      </w:r>
      <w:r w:rsidR="00B82F19">
        <w:rPr>
          <w:rFonts w:cs="Arial"/>
        </w:rPr>
        <w:t xml:space="preserve">. God responded </w:t>
      </w:r>
      <w:r w:rsidR="00662D6A">
        <w:rPr>
          <w:rFonts w:cs="Arial"/>
        </w:rPr>
        <w:t xml:space="preserve">by filling the tabernacle </w:t>
      </w:r>
      <w:r w:rsidR="00B82F19">
        <w:rPr>
          <w:rFonts w:cs="Arial"/>
        </w:rPr>
        <w:t>with his</w:t>
      </w:r>
      <w:r w:rsidR="006F4463">
        <w:rPr>
          <w:rFonts w:cs="Arial"/>
        </w:rPr>
        <w:t xml:space="preserve"> presence. Now they needed </w:t>
      </w:r>
      <w:r w:rsidR="00AA10CF">
        <w:rPr>
          <w:rFonts w:cs="Arial"/>
        </w:rPr>
        <w:t xml:space="preserve">God to prepare them for service—to do his will. </w:t>
      </w:r>
    </w:p>
    <w:p w14:paraId="145C42AB" w14:textId="19EA59AD" w:rsidR="00660C84" w:rsidRPr="00FD7B79" w:rsidRDefault="00660C84" w:rsidP="00660C84">
      <w:pPr>
        <w:pStyle w:val="Heading3"/>
        <w:ind w:right="-10"/>
        <w:rPr>
          <w:rFonts w:cs="Arial"/>
        </w:rPr>
      </w:pPr>
      <w:r w:rsidRPr="00FD7B79">
        <w:rPr>
          <w:rFonts w:cs="Arial"/>
          <w:u w:val="single"/>
        </w:rPr>
        <w:t>Preview</w:t>
      </w:r>
      <w:r w:rsidRPr="00FD7B79">
        <w:rPr>
          <w:rFonts w:cs="Arial"/>
        </w:rPr>
        <w:t xml:space="preserve">: </w:t>
      </w:r>
      <w:r w:rsidR="00EB7460">
        <w:rPr>
          <w:rFonts w:cs="Arial"/>
        </w:rPr>
        <w:t>Today we’ll observe three ways God prepares us to serve him.</w:t>
      </w:r>
    </w:p>
    <w:p w14:paraId="32765CA9" w14:textId="1928D552" w:rsidR="00660C84" w:rsidRPr="00FD7B79" w:rsidRDefault="00660C84" w:rsidP="00660C84">
      <w:pPr>
        <w:pStyle w:val="Heading3"/>
        <w:ind w:right="-10"/>
        <w:rPr>
          <w:rFonts w:cs="Arial"/>
        </w:rPr>
      </w:pPr>
      <w:r w:rsidRPr="00FD7B79">
        <w:rPr>
          <w:rFonts w:cs="Arial"/>
          <w:u w:val="single"/>
        </w:rPr>
        <w:t>Text</w:t>
      </w:r>
      <w:r w:rsidRPr="00FD7B79">
        <w:rPr>
          <w:rFonts w:cs="Arial"/>
        </w:rPr>
        <w:t xml:space="preserve">: </w:t>
      </w:r>
      <w:r w:rsidR="00EB7460">
        <w:rPr>
          <w:rFonts w:cs="Arial"/>
        </w:rPr>
        <w:t xml:space="preserve">We’ll study the entire book of Numbers. </w:t>
      </w:r>
    </w:p>
    <w:p w14:paraId="01CD7E43" w14:textId="77777777" w:rsidR="00660C84" w:rsidRPr="00FD7B79" w:rsidRDefault="00660C84" w:rsidP="00660C84">
      <w:pPr>
        <w:rPr>
          <w:rFonts w:cs="Arial"/>
        </w:rPr>
      </w:pPr>
    </w:p>
    <w:p w14:paraId="43719307" w14:textId="1D69E195" w:rsidR="00660C84" w:rsidRPr="00FD7B79" w:rsidRDefault="00660C84" w:rsidP="00660C84">
      <w:pPr>
        <w:rPr>
          <w:rFonts w:cs="Arial"/>
        </w:rPr>
      </w:pPr>
      <w:r w:rsidRPr="00FD7B79">
        <w:rPr>
          <w:rFonts w:cs="Arial"/>
        </w:rPr>
        <w:t>(</w:t>
      </w:r>
      <w:r w:rsidR="00470116">
        <w:rPr>
          <w:rFonts w:cs="Arial"/>
        </w:rPr>
        <w:t>What’s the first way God prepare</w:t>
      </w:r>
      <w:r w:rsidR="008B21AB">
        <w:rPr>
          <w:rFonts w:cs="Arial"/>
        </w:rPr>
        <w:t>s</w:t>
      </w:r>
      <w:r w:rsidR="00470116">
        <w:rPr>
          <w:rFonts w:cs="Arial"/>
        </w:rPr>
        <w:t xml:space="preserve"> us to </w:t>
      </w:r>
      <w:r w:rsidR="00C23DF2">
        <w:rPr>
          <w:rFonts w:cs="Arial"/>
        </w:rPr>
        <w:t>serve him</w:t>
      </w:r>
      <w:r w:rsidR="00470116">
        <w:rPr>
          <w:rFonts w:cs="Arial"/>
        </w:rPr>
        <w:t>?</w:t>
      </w:r>
      <w:r w:rsidRPr="00FD7B79">
        <w:rPr>
          <w:rFonts w:cs="Arial"/>
        </w:rPr>
        <w:t>)</w:t>
      </w:r>
    </w:p>
    <w:p w14:paraId="558ED7DF" w14:textId="7B3E0433" w:rsidR="00A21787" w:rsidRDefault="0080607C" w:rsidP="0080607C">
      <w:pPr>
        <w:pStyle w:val="Heading1"/>
        <w:ind w:left="284" w:hanging="284"/>
      </w:pPr>
      <w:r w:rsidRPr="004C163A">
        <w:t>I.</w:t>
      </w:r>
      <w:r w:rsidRPr="004C163A">
        <w:tab/>
      </w:r>
      <w:r w:rsidR="008839B5">
        <w:t xml:space="preserve">God </w:t>
      </w:r>
      <w:r w:rsidR="002071A1">
        <w:rPr>
          <w:u w:val="single"/>
        </w:rPr>
        <w:t>organizes</w:t>
      </w:r>
      <w:r w:rsidR="008839B5">
        <w:t xml:space="preserve"> us to be </w:t>
      </w:r>
      <w:r w:rsidR="008839B5" w:rsidRPr="00D510BA">
        <w:t>holy</w:t>
      </w:r>
      <w:r w:rsidR="008839B5">
        <w:t>.</w:t>
      </w:r>
    </w:p>
    <w:p w14:paraId="3B54D7B5" w14:textId="63FC779A" w:rsidR="0080607C" w:rsidRPr="004C163A" w:rsidRDefault="000D2C3E" w:rsidP="00A21787">
      <w:pPr>
        <w:pStyle w:val="Heading2"/>
      </w:pPr>
      <w:r>
        <w:t>God fulfilled</w:t>
      </w:r>
      <w:r w:rsidR="0080607C" w:rsidRPr="004C163A">
        <w:t xml:space="preserve"> </w:t>
      </w:r>
      <w:r w:rsidR="00E632AF">
        <w:t>his</w:t>
      </w:r>
      <w:r w:rsidR="0080607C" w:rsidRPr="004C163A">
        <w:t xml:space="preserve"> </w:t>
      </w:r>
      <w:r w:rsidR="0080607C">
        <w:t>covenant to Abraham</w:t>
      </w:r>
      <w:r w:rsidR="0080607C" w:rsidRPr="004C163A">
        <w:t xml:space="preserve"> </w:t>
      </w:r>
      <w:r w:rsidR="0080607C">
        <w:t>through</w:t>
      </w:r>
      <w:r w:rsidR="0080607C" w:rsidRPr="004C163A">
        <w:t xml:space="preserve"> an orderly and holy nation (1:1–10:10; 20 days at Mount Sinai).</w:t>
      </w:r>
    </w:p>
    <w:p w14:paraId="40E406F5" w14:textId="7AA54710" w:rsidR="0080607C" w:rsidRPr="006C0394" w:rsidRDefault="0080607C" w:rsidP="00A21787">
      <w:pPr>
        <w:pStyle w:val="Heading3"/>
      </w:pPr>
      <w:r w:rsidRPr="006C0394">
        <w:t>God organ</w:t>
      </w:r>
      <w:r w:rsidR="004C6F20">
        <w:t>ized</w:t>
      </w:r>
      <w:r>
        <w:t xml:space="preserve"> Israel's old generation </w:t>
      </w:r>
      <w:r w:rsidRPr="006C0394">
        <w:t xml:space="preserve">and Levites for efficient travel through the wilderness </w:t>
      </w:r>
      <w:r>
        <w:t xml:space="preserve">and conquest of Canaan </w:t>
      </w:r>
      <w:r w:rsidRPr="006C0394">
        <w:t>(</w:t>
      </w:r>
      <w:r>
        <w:t>Num</w:t>
      </w:r>
      <w:r w:rsidRPr="006C0394">
        <w:t xml:space="preserve"> 1–4).</w:t>
      </w:r>
    </w:p>
    <w:p w14:paraId="06EBB46F" w14:textId="71B89781" w:rsidR="0080607C" w:rsidRDefault="004C6F20" w:rsidP="00A21787">
      <w:pPr>
        <w:pStyle w:val="Heading3"/>
      </w:pPr>
      <w:r>
        <w:t>God sanctified</w:t>
      </w:r>
      <w:r w:rsidR="0080607C" w:rsidRPr="006C0394">
        <w:t xml:space="preserve"> Israel</w:t>
      </w:r>
      <w:r w:rsidR="0080607C">
        <w:t>ites</w:t>
      </w:r>
      <w:r w:rsidR="0080607C" w:rsidRPr="006C0394">
        <w:t xml:space="preserve"> through separation, worship, and </w:t>
      </w:r>
      <w:r w:rsidR="0080607C">
        <w:t xml:space="preserve">his </w:t>
      </w:r>
      <w:r w:rsidR="0080607C" w:rsidRPr="006C0394">
        <w:t xml:space="preserve">guiding presence </w:t>
      </w:r>
      <w:r w:rsidR="0080607C">
        <w:t>so they could</w:t>
      </w:r>
      <w:r w:rsidR="0080607C" w:rsidRPr="006C0394">
        <w:t xml:space="preserve"> enter Canaan as a holy nation</w:t>
      </w:r>
      <w:r w:rsidR="0080607C">
        <w:t xml:space="preserve"> </w:t>
      </w:r>
      <w:r w:rsidR="0080607C" w:rsidRPr="006C0394">
        <w:t>(5:1–10:10).</w:t>
      </w:r>
    </w:p>
    <w:p w14:paraId="678536DE" w14:textId="7695F77C" w:rsidR="00A21787" w:rsidRPr="006C0394" w:rsidRDefault="004C1AF3" w:rsidP="00A21787">
      <w:pPr>
        <w:pStyle w:val="Heading2"/>
      </w:pPr>
      <w:r>
        <w:t xml:space="preserve">Follow God’s </w:t>
      </w:r>
      <w:r w:rsidR="00A32F93">
        <w:t>directions</w:t>
      </w:r>
      <w:r>
        <w:t xml:space="preserve"> </w:t>
      </w:r>
      <w:r w:rsidR="005D48BD">
        <w:t>instead of</w:t>
      </w:r>
      <w:r>
        <w:t xml:space="preserve"> your own way to order your life.</w:t>
      </w:r>
    </w:p>
    <w:p w14:paraId="102C9061" w14:textId="77DD43BB" w:rsidR="006E367D" w:rsidRPr="00FD7B79" w:rsidRDefault="006E367D" w:rsidP="006E367D">
      <w:pPr>
        <w:rPr>
          <w:rFonts w:cs="Arial"/>
        </w:rPr>
      </w:pPr>
      <w:r w:rsidRPr="00FD7B79">
        <w:rPr>
          <w:rFonts w:cs="Arial"/>
        </w:rPr>
        <w:t>(</w:t>
      </w:r>
      <w:r w:rsidR="003D3314">
        <w:rPr>
          <w:rFonts w:cs="Arial"/>
        </w:rPr>
        <w:t>What’s the second way God prepares us to serve him?</w:t>
      </w:r>
      <w:r w:rsidRPr="00FD7B79">
        <w:rPr>
          <w:rFonts w:cs="Arial"/>
        </w:rPr>
        <w:t>)</w:t>
      </w:r>
    </w:p>
    <w:p w14:paraId="79962434" w14:textId="13984A7C" w:rsidR="00322C87" w:rsidRDefault="0080607C" w:rsidP="0080607C">
      <w:pPr>
        <w:pStyle w:val="Heading1"/>
        <w:ind w:left="284" w:hanging="284"/>
      </w:pPr>
      <w:r w:rsidRPr="000950C7">
        <w:t>II.</w:t>
      </w:r>
      <w:r w:rsidRPr="000950C7">
        <w:tab/>
      </w:r>
      <w:r w:rsidR="00CF631A">
        <w:t xml:space="preserve">God </w:t>
      </w:r>
      <w:r w:rsidR="0052086E" w:rsidRPr="005E30AA">
        <w:rPr>
          <w:u w:val="single"/>
        </w:rPr>
        <w:t>warns</w:t>
      </w:r>
      <w:r w:rsidR="00177CDC">
        <w:t xml:space="preserve"> </w:t>
      </w:r>
      <w:r w:rsidR="00CF631A">
        <w:t xml:space="preserve">us </w:t>
      </w:r>
      <w:r w:rsidR="0052086E">
        <w:t xml:space="preserve">of </w:t>
      </w:r>
      <w:r w:rsidR="00177CDC">
        <w:t>the cost of</w:t>
      </w:r>
      <w:r w:rsidR="00CF631A">
        <w:t xml:space="preserve"> </w:t>
      </w:r>
      <w:r w:rsidR="00CF631A" w:rsidRPr="005E30AA">
        <w:t>unbelief</w:t>
      </w:r>
      <w:r w:rsidR="00CF631A">
        <w:t>.</w:t>
      </w:r>
    </w:p>
    <w:p w14:paraId="1B75A81F" w14:textId="0FF7CE63" w:rsidR="0080607C" w:rsidRPr="000950C7" w:rsidRDefault="00FD6AD0" w:rsidP="00322C87">
      <w:pPr>
        <w:pStyle w:val="Heading2"/>
      </w:pPr>
      <w:r>
        <w:t>God judged</w:t>
      </w:r>
      <w:r w:rsidR="0080607C" w:rsidRPr="000950C7">
        <w:t xml:space="preserve"> the old generation’s unbelief </w:t>
      </w:r>
      <w:r>
        <w:t>by</w:t>
      </w:r>
      <w:r w:rsidR="0080607C" w:rsidRPr="000950C7">
        <w:t xml:space="preserve"> blocking entry</w:t>
      </w:r>
      <w:r w:rsidR="00B112DE">
        <w:t xml:space="preserve"> to Canaan</w:t>
      </w:r>
      <w:r w:rsidR="0080607C" w:rsidRPr="000950C7">
        <w:t xml:space="preserve"> (10:11–25:18; </w:t>
      </w:r>
      <w:r w:rsidR="0080607C">
        <w:t>38-year</w:t>
      </w:r>
      <w:r w:rsidR="0080607C" w:rsidRPr="000950C7">
        <w:t xml:space="preserve"> wilderness</w:t>
      </w:r>
      <w:r w:rsidR="0080607C">
        <w:t xml:space="preserve"> wandering</w:t>
      </w:r>
      <w:r w:rsidR="0080607C" w:rsidRPr="000950C7">
        <w:t>).</w:t>
      </w:r>
    </w:p>
    <w:p w14:paraId="0BBF5DAB" w14:textId="77777777" w:rsidR="0080607C" w:rsidRPr="006C0394" w:rsidRDefault="0080607C" w:rsidP="00322C87">
      <w:pPr>
        <w:pStyle w:val="Heading3"/>
      </w:pPr>
      <w:r>
        <w:t xml:space="preserve">God judges </w:t>
      </w:r>
      <w:r w:rsidRPr="006C0394">
        <w:t xml:space="preserve">Israel's unbelief en route to Kadesh </w:t>
      </w:r>
      <w:r>
        <w:t>shown in</w:t>
      </w:r>
      <w:r w:rsidRPr="006C0394">
        <w:t xml:space="preserve"> complainin</w:t>
      </w:r>
      <w:r>
        <w:t xml:space="preserve">g over manna and opposing </w:t>
      </w:r>
      <w:r w:rsidRPr="006C0394">
        <w:t xml:space="preserve">leadership </w:t>
      </w:r>
      <w:r>
        <w:t>by Moses</w:t>
      </w:r>
      <w:r w:rsidRPr="006C0394">
        <w:t xml:space="preserve"> to affirm </w:t>
      </w:r>
      <w:r>
        <w:t xml:space="preserve">his </w:t>
      </w:r>
      <w:r w:rsidRPr="006C0394">
        <w:t>just yet faithful guiding to Canaan</w:t>
      </w:r>
      <w:r>
        <w:t xml:space="preserve"> </w:t>
      </w:r>
      <w:r w:rsidRPr="006C0394">
        <w:t>(10:11–12:16).</w:t>
      </w:r>
    </w:p>
    <w:p w14:paraId="477929A2" w14:textId="77777777" w:rsidR="0080607C" w:rsidRPr="006C0394" w:rsidRDefault="0080607C" w:rsidP="00322C87">
      <w:pPr>
        <w:pStyle w:val="Heading3"/>
      </w:pPr>
      <w:r w:rsidRPr="006C0394">
        <w:t xml:space="preserve">God judges Israel's </w:t>
      </w:r>
      <w:r>
        <w:t xml:space="preserve">unbelief to enter Canaan from </w:t>
      </w:r>
      <w:r w:rsidRPr="006C0394">
        <w:t xml:space="preserve">Kadesh by forbidding </w:t>
      </w:r>
      <w:r>
        <w:t xml:space="preserve">future </w:t>
      </w:r>
      <w:r w:rsidRPr="006C0394">
        <w:t xml:space="preserve">entrance into the land to teach that </w:t>
      </w:r>
      <w:r>
        <w:t xml:space="preserve">his </w:t>
      </w:r>
      <w:r w:rsidRPr="006C0394">
        <w:t>rest can be claimed only by faith</w:t>
      </w:r>
      <w:r>
        <w:t xml:space="preserve"> </w:t>
      </w:r>
      <w:r w:rsidRPr="006C0394">
        <w:t>(</w:t>
      </w:r>
      <w:r>
        <w:t xml:space="preserve">Num </w:t>
      </w:r>
      <w:r w:rsidRPr="006C0394">
        <w:t>13–14).</w:t>
      </w:r>
    </w:p>
    <w:p w14:paraId="0E3F14C1" w14:textId="77777777" w:rsidR="0080607C" w:rsidRPr="006C0394" w:rsidRDefault="0080607C" w:rsidP="00322C87">
      <w:pPr>
        <w:pStyle w:val="Heading3"/>
      </w:pPr>
      <w:r w:rsidRPr="006C0394">
        <w:t xml:space="preserve">God judges Israel's unbelief in the wilderness by resisting </w:t>
      </w:r>
      <w:r>
        <w:t>his leaders</w:t>
      </w:r>
      <w:r w:rsidRPr="006C0394">
        <w:t xml:space="preserve"> </w:t>
      </w:r>
      <w:r>
        <w:t>and teaches about priests</w:t>
      </w:r>
      <w:r w:rsidRPr="006C0394">
        <w:t xml:space="preserve"> </w:t>
      </w:r>
      <w:r>
        <w:t>for Israel to</w:t>
      </w:r>
      <w:r w:rsidRPr="006C0394">
        <w:t xml:space="preserve"> respect leaders and </w:t>
      </w:r>
      <w:r>
        <w:t>obey the</w:t>
      </w:r>
      <w:r w:rsidRPr="006C0394">
        <w:t xml:space="preserve"> cov</w:t>
      </w:r>
      <w:r>
        <w:t>enant</w:t>
      </w:r>
      <w:r w:rsidRPr="006C0394">
        <w:t xml:space="preserve"> for God's nonstop presence</w:t>
      </w:r>
      <w:r>
        <w:t xml:space="preserve"> </w:t>
      </w:r>
      <w:r w:rsidRPr="006C0394">
        <w:t>(</w:t>
      </w:r>
      <w:r>
        <w:t xml:space="preserve">Num </w:t>
      </w:r>
      <w:r w:rsidRPr="006C0394">
        <w:t>15–19).</w:t>
      </w:r>
    </w:p>
    <w:p w14:paraId="09409D47" w14:textId="77777777" w:rsidR="00FE604F" w:rsidRPr="006C0394" w:rsidRDefault="00FE604F" w:rsidP="00FE604F">
      <w:pPr>
        <w:pStyle w:val="Heading3"/>
      </w:pPr>
      <w:r>
        <w:t xml:space="preserve">God judges </w:t>
      </w:r>
      <w:r w:rsidRPr="006C0394">
        <w:t xml:space="preserve">Israel's unbelief </w:t>
      </w:r>
      <w:r>
        <w:t xml:space="preserve">by complaining </w:t>
      </w:r>
      <w:r w:rsidRPr="006C0394">
        <w:t xml:space="preserve">en route to Moab </w:t>
      </w:r>
      <w:r>
        <w:t xml:space="preserve">yet still defeats the </w:t>
      </w:r>
      <w:r w:rsidRPr="006C0394">
        <w:t>Transjordan nations (</w:t>
      </w:r>
      <w:r>
        <w:t xml:space="preserve">Num </w:t>
      </w:r>
      <w:r w:rsidRPr="006C0394">
        <w:t>20–21).</w:t>
      </w:r>
    </w:p>
    <w:p w14:paraId="0EDE5C73" w14:textId="77777777" w:rsidR="00FE604F" w:rsidRPr="006C0394" w:rsidRDefault="00FE604F" w:rsidP="00FE604F">
      <w:pPr>
        <w:pStyle w:val="Heading3"/>
      </w:pPr>
      <w:r>
        <w:t>God judges</w:t>
      </w:r>
      <w:r w:rsidRPr="006C0394">
        <w:t xml:space="preserve"> </w:t>
      </w:r>
      <w:r>
        <w:t>Israel’s</w:t>
      </w:r>
      <w:r w:rsidRPr="006C0394">
        <w:t xml:space="preserve"> sexual idolatry </w:t>
      </w:r>
      <w:r>
        <w:t xml:space="preserve">at </w:t>
      </w:r>
      <w:r w:rsidRPr="006C0394">
        <w:t xml:space="preserve">Moab </w:t>
      </w:r>
      <w:r>
        <w:t xml:space="preserve">but still gives </w:t>
      </w:r>
      <w:r w:rsidRPr="006C0394">
        <w:t xml:space="preserve">undeserved blessing </w:t>
      </w:r>
      <w:r>
        <w:t>through Balaam</w:t>
      </w:r>
      <w:r w:rsidRPr="006C0394">
        <w:t xml:space="preserve"> (</w:t>
      </w:r>
      <w:r>
        <w:t xml:space="preserve">Num </w:t>
      </w:r>
      <w:r w:rsidRPr="006C0394">
        <w:t>22–25).</w:t>
      </w:r>
    </w:p>
    <w:p w14:paraId="30B56A3B" w14:textId="08B26133" w:rsidR="00322C87" w:rsidRPr="006C0394" w:rsidRDefault="00434A41" w:rsidP="00322C87">
      <w:pPr>
        <w:pStyle w:val="Heading2"/>
      </w:pPr>
      <w:r>
        <w:t>God instructs us through the failures of others.</w:t>
      </w:r>
    </w:p>
    <w:p w14:paraId="18AB8201" w14:textId="1A528CF3" w:rsidR="006E367D" w:rsidRPr="00FD7B79" w:rsidRDefault="006E367D" w:rsidP="006E367D">
      <w:pPr>
        <w:rPr>
          <w:rFonts w:cs="Arial"/>
        </w:rPr>
      </w:pPr>
      <w:r w:rsidRPr="00FD7B79">
        <w:rPr>
          <w:rFonts w:cs="Arial"/>
        </w:rPr>
        <w:t>(</w:t>
      </w:r>
      <w:r w:rsidR="003D3314">
        <w:rPr>
          <w:rFonts w:cs="Arial"/>
        </w:rPr>
        <w:t>What’s the third way God prepares us to serve him?</w:t>
      </w:r>
      <w:r w:rsidRPr="00FD7B79">
        <w:rPr>
          <w:rFonts w:cs="Arial"/>
        </w:rPr>
        <w:t>)</w:t>
      </w:r>
    </w:p>
    <w:p w14:paraId="55AE8E14" w14:textId="5C9890B5" w:rsidR="00093FE8" w:rsidRDefault="0080607C" w:rsidP="0080607C">
      <w:pPr>
        <w:pStyle w:val="Heading1"/>
        <w:ind w:left="284" w:hanging="284"/>
      </w:pPr>
      <w:r w:rsidRPr="00505D4E">
        <w:t xml:space="preserve">III. </w:t>
      </w:r>
      <w:r w:rsidR="0076543F">
        <w:t xml:space="preserve">God </w:t>
      </w:r>
      <w:r w:rsidR="006E3A7D" w:rsidRPr="00BF695C">
        <w:rPr>
          <w:u w:val="single"/>
        </w:rPr>
        <w:t>rewards</w:t>
      </w:r>
      <w:r w:rsidR="006E3A7D">
        <w:t xml:space="preserve"> </w:t>
      </w:r>
      <w:r w:rsidR="005F7D43">
        <w:t xml:space="preserve">our </w:t>
      </w:r>
      <w:r w:rsidR="006E3A7D">
        <w:t>faithfulness.</w:t>
      </w:r>
    </w:p>
    <w:p w14:paraId="6DA898D0" w14:textId="248D6CDC" w:rsidR="0080607C" w:rsidRPr="00505D4E" w:rsidRDefault="0080607C" w:rsidP="00093FE8">
      <w:pPr>
        <w:pStyle w:val="Heading2"/>
      </w:pPr>
      <w:r w:rsidRPr="00505D4E">
        <w:t xml:space="preserve">God </w:t>
      </w:r>
      <w:r>
        <w:t>organized</w:t>
      </w:r>
      <w:r w:rsidRPr="00505D4E">
        <w:t xml:space="preserve"> the </w:t>
      </w:r>
      <w:r w:rsidRPr="00B0560A">
        <w:t>believing</w:t>
      </w:r>
      <w:r w:rsidRPr="00505D4E">
        <w:t xml:space="preserve"> new generation (Num 26–36; </w:t>
      </w:r>
      <w:r>
        <w:t>5 months</w:t>
      </w:r>
      <w:r w:rsidRPr="00505D4E">
        <w:t xml:space="preserve"> near Moab).</w:t>
      </w:r>
    </w:p>
    <w:p w14:paraId="77FB445E" w14:textId="77777777" w:rsidR="0080607C" w:rsidRPr="006C0394" w:rsidRDefault="0080607C" w:rsidP="00093FE8">
      <w:pPr>
        <w:pStyle w:val="Heading3"/>
      </w:pPr>
      <w:r w:rsidRPr="006C0394">
        <w:lastRenderedPageBreak/>
        <w:t xml:space="preserve">God </w:t>
      </w:r>
      <w:r>
        <w:t>provides</w:t>
      </w:r>
      <w:r w:rsidRPr="006C0394">
        <w:t xml:space="preserve"> for the new generation to inherit the </w:t>
      </w:r>
      <w:r>
        <w:t xml:space="preserve">land by reorganizing them in </w:t>
      </w:r>
      <w:r w:rsidRPr="006C0394">
        <w:t>a new census, new law of inheritance, and new leader</w:t>
      </w:r>
      <w:r>
        <w:t xml:space="preserve"> </w:t>
      </w:r>
      <w:r w:rsidRPr="006C0394">
        <w:t>(</w:t>
      </w:r>
      <w:r>
        <w:t xml:space="preserve">Num </w:t>
      </w:r>
      <w:r w:rsidRPr="006C0394">
        <w:t>26–27).</w:t>
      </w:r>
    </w:p>
    <w:p w14:paraId="7D7ABE0F" w14:textId="77777777" w:rsidR="0080607C" w:rsidRPr="006C0394" w:rsidRDefault="0080607C" w:rsidP="00093FE8">
      <w:pPr>
        <w:pStyle w:val="Heading3"/>
      </w:pPr>
      <w:r>
        <w:t>The</w:t>
      </w:r>
      <w:r w:rsidRPr="006C0394">
        <w:t xml:space="preserve"> rules </w:t>
      </w:r>
      <w:r>
        <w:t>on</w:t>
      </w:r>
      <w:r w:rsidRPr="006C0394">
        <w:t xml:space="preserve"> offerings and vows sanctify the new generation to worship </w:t>
      </w:r>
      <w:r>
        <w:t xml:space="preserve">God </w:t>
      </w:r>
      <w:r w:rsidRPr="006C0394">
        <w:t>(</w:t>
      </w:r>
      <w:r>
        <w:t xml:space="preserve">Num </w:t>
      </w:r>
      <w:r w:rsidRPr="006C0394">
        <w:t>28–30).</w:t>
      </w:r>
    </w:p>
    <w:p w14:paraId="68DA45A6" w14:textId="5A4505A4" w:rsidR="0080607C" w:rsidRPr="006C0394" w:rsidRDefault="0080607C" w:rsidP="00093FE8">
      <w:pPr>
        <w:pStyle w:val="Heading3"/>
      </w:pPr>
      <w:r>
        <w:t>God defeats the</w:t>
      </w:r>
      <w:r w:rsidRPr="006C0394">
        <w:t xml:space="preserve"> Transjordan, </w:t>
      </w:r>
      <w:r>
        <w:t>summarizes his</w:t>
      </w:r>
      <w:r w:rsidRPr="006C0394">
        <w:t xml:space="preserve"> </w:t>
      </w:r>
      <w:r w:rsidR="00791B61" w:rsidRPr="006C0394">
        <w:t xml:space="preserve">wilderness </w:t>
      </w:r>
      <w:r w:rsidRPr="006C0394">
        <w:t>gui</w:t>
      </w:r>
      <w:r w:rsidR="00791B61">
        <w:t>dance</w:t>
      </w:r>
      <w:r w:rsidRPr="006C0394">
        <w:t>, and</w:t>
      </w:r>
      <w:r>
        <w:t xml:space="preserve"> defines</w:t>
      </w:r>
      <w:r w:rsidR="00A11164">
        <w:t xml:space="preserve"> land</w:t>
      </w:r>
      <w:r w:rsidRPr="006C0394">
        <w:t xml:space="preserve"> </w:t>
      </w:r>
      <w:r w:rsidR="00A11164">
        <w:t>boundaries</w:t>
      </w:r>
      <w:r>
        <w:t xml:space="preserve"> to prepare</w:t>
      </w:r>
      <w:r w:rsidRPr="006C0394">
        <w:t xml:space="preserve"> </w:t>
      </w:r>
      <w:r>
        <w:t xml:space="preserve">Israel to enter Canaan </w:t>
      </w:r>
      <w:r w:rsidRPr="006C0394">
        <w:t>(</w:t>
      </w:r>
      <w:r>
        <w:t xml:space="preserve">Num </w:t>
      </w:r>
      <w:r w:rsidRPr="006C0394">
        <w:t>31–36).</w:t>
      </w:r>
    </w:p>
    <w:p w14:paraId="68992837" w14:textId="0F17A6B4" w:rsidR="00660C84" w:rsidRPr="00FD7B79" w:rsidRDefault="00D67C08" w:rsidP="00660C84">
      <w:pPr>
        <w:pStyle w:val="Heading2"/>
        <w:rPr>
          <w:rFonts w:cs="Arial"/>
        </w:rPr>
      </w:pPr>
      <w:r>
        <w:rPr>
          <w:rFonts w:cs="Arial"/>
        </w:rPr>
        <w:t>God will continue leading you when you are obedient.</w:t>
      </w:r>
    </w:p>
    <w:p w14:paraId="680EDDC3" w14:textId="538992F1" w:rsidR="00660C84" w:rsidRPr="00FD7B79" w:rsidRDefault="00660C84" w:rsidP="00660C84">
      <w:pPr>
        <w:rPr>
          <w:rFonts w:cs="Arial"/>
        </w:rPr>
      </w:pPr>
      <w:r w:rsidRPr="00FD7B79">
        <w:rPr>
          <w:rFonts w:cs="Arial"/>
        </w:rPr>
        <w:t>(</w:t>
      </w:r>
      <w:r w:rsidR="00220439">
        <w:rPr>
          <w:rFonts w:cs="Arial"/>
        </w:rPr>
        <w:t>How does God prepare us to serve him?</w:t>
      </w:r>
      <w:r w:rsidRPr="00FD7B79">
        <w:rPr>
          <w:rFonts w:cs="Arial"/>
        </w:rPr>
        <w:t>)</w:t>
      </w:r>
    </w:p>
    <w:p w14:paraId="1D5E74B5" w14:textId="77777777" w:rsidR="00660C84" w:rsidRPr="00FD7B79" w:rsidRDefault="00660C84" w:rsidP="00660C84">
      <w:pPr>
        <w:pStyle w:val="Heading1"/>
        <w:rPr>
          <w:rFonts w:cs="Arial"/>
        </w:rPr>
      </w:pPr>
      <w:r w:rsidRPr="00FD7B79">
        <w:rPr>
          <w:rFonts w:cs="Arial"/>
        </w:rPr>
        <w:t>Conclusion</w:t>
      </w:r>
    </w:p>
    <w:p w14:paraId="298F18E9" w14:textId="77777777" w:rsidR="00201F26" w:rsidRDefault="00201F26" w:rsidP="00201F26">
      <w:pPr>
        <w:pStyle w:val="Heading3"/>
        <w:rPr>
          <w:rFonts w:cs="Arial"/>
        </w:rPr>
      </w:pPr>
      <w:r w:rsidRPr="000348BC">
        <w:t>God prepared Israel to enter Canaan by showing that he would fulfill the Abrahamic Covenant only through believing Israelites</w:t>
      </w:r>
      <w:r>
        <w:t xml:space="preserve"> (EI)</w:t>
      </w:r>
      <w:r>
        <w:rPr>
          <w:rFonts w:cs="Arial"/>
        </w:rPr>
        <w:t>.</w:t>
      </w:r>
    </w:p>
    <w:p w14:paraId="370C5D62" w14:textId="77777777" w:rsidR="00167B10" w:rsidRPr="00FD7B79" w:rsidRDefault="00167B10" w:rsidP="00167B10">
      <w:pPr>
        <w:pStyle w:val="Heading3"/>
        <w:rPr>
          <w:rFonts w:cs="Arial"/>
        </w:rPr>
      </w:pPr>
      <w:r>
        <w:rPr>
          <w:rFonts w:cs="Arial"/>
        </w:rPr>
        <w:t>God organizes, warns, and rewards us to be prepared for service</w:t>
      </w:r>
      <w:r w:rsidRPr="00FD7B79">
        <w:rPr>
          <w:rFonts w:cs="Arial"/>
        </w:rPr>
        <w:t xml:space="preserve"> (MI).</w:t>
      </w:r>
    </w:p>
    <w:p w14:paraId="70674699" w14:textId="0CDDB0F0" w:rsidR="00167B10" w:rsidRPr="00FD7B79" w:rsidRDefault="00167B10" w:rsidP="00167B10">
      <w:pPr>
        <w:pStyle w:val="Heading3"/>
        <w:rPr>
          <w:rFonts w:cs="Arial"/>
        </w:rPr>
      </w:pPr>
      <w:r>
        <w:rPr>
          <w:rFonts w:cs="Arial"/>
        </w:rPr>
        <w:t xml:space="preserve">Be rewarded </w:t>
      </w:r>
      <w:r w:rsidR="0072238A">
        <w:rPr>
          <w:rFonts w:cs="Arial"/>
        </w:rPr>
        <w:t>in</w:t>
      </w:r>
      <w:r>
        <w:rPr>
          <w:rFonts w:cs="Arial"/>
        </w:rPr>
        <w:t xml:space="preserve"> service</w:t>
      </w:r>
      <w:r w:rsidRPr="00FD7B79">
        <w:rPr>
          <w:rFonts w:cs="Arial"/>
        </w:rPr>
        <w:t xml:space="preserve"> </w:t>
      </w:r>
      <w:r>
        <w:rPr>
          <w:rFonts w:cs="Arial"/>
        </w:rPr>
        <w:t xml:space="preserve">by heeding God’s directions and warnings </w:t>
      </w:r>
      <w:r w:rsidRPr="00FD7B79">
        <w:rPr>
          <w:rFonts w:cs="Arial"/>
        </w:rPr>
        <w:t>(MI</w:t>
      </w:r>
      <w:r w:rsidR="00241057">
        <w:rPr>
          <w:rFonts w:cs="Arial"/>
        </w:rPr>
        <w:t xml:space="preserve"> restated</w:t>
      </w:r>
      <w:r w:rsidRPr="00FD7B79">
        <w:rPr>
          <w:rFonts w:cs="Arial"/>
        </w:rPr>
        <w:t>).</w:t>
      </w:r>
    </w:p>
    <w:p w14:paraId="3B4A25F9" w14:textId="3ABCF192" w:rsidR="00660C84" w:rsidRDefault="005425F7" w:rsidP="00660C84">
      <w:pPr>
        <w:pStyle w:val="Heading3"/>
        <w:rPr>
          <w:rFonts w:cs="Arial"/>
        </w:rPr>
      </w:pPr>
      <w:r>
        <w:rPr>
          <w:rFonts w:cs="Arial"/>
        </w:rPr>
        <w:t>How does God prepare us to serve him (</w:t>
      </w:r>
      <w:r w:rsidR="00660C84" w:rsidRPr="00FD7B79">
        <w:rPr>
          <w:rFonts w:cs="Arial"/>
        </w:rPr>
        <w:t>Main Points</w:t>
      </w:r>
      <w:r>
        <w:rPr>
          <w:rFonts w:cs="Arial"/>
        </w:rPr>
        <w:t>)?</w:t>
      </w:r>
    </w:p>
    <w:p w14:paraId="524E0485" w14:textId="6B6D0879" w:rsidR="00AE795A" w:rsidRDefault="000E3EDD" w:rsidP="00AE795A">
      <w:pPr>
        <w:pStyle w:val="Heading4"/>
        <w:rPr>
          <w:rFonts w:cs="Arial"/>
        </w:rPr>
      </w:pPr>
      <w:r>
        <w:t xml:space="preserve">God </w:t>
      </w:r>
      <w:r>
        <w:rPr>
          <w:u w:val="single"/>
        </w:rPr>
        <w:t>organizes</w:t>
      </w:r>
      <w:r>
        <w:t xml:space="preserve"> us to be </w:t>
      </w:r>
      <w:r w:rsidRPr="00D510BA">
        <w:t>holy</w:t>
      </w:r>
      <w:r>
        <w:t>.</w:t>
      </w:r>
    </w:p>
    <w:p w14:paraId="2D0ACDEA" w14:textId="3BB9A414" w:rsidR="00AE795A" w:rsidRDefault="00AE795A" w:rsidP="00AE795A">
      <w:pPr>
        <w:pStyle w:val="Heading4"/>
        <w:rPr>
          <w:rFonts w:cs="Arial"/>
        </w:rPr>
      </w:pPr>
      <w:r>
        <w:t xml:space="preserve">God </w:t>
      </w:r>
      <w:r w:rsidRPr="005E30AA">
        <w:rPr>
          <w:u w:val="single"/>
        </w:rPr>
        <w:t>warns</w:t>
      </w:r>
      <w:r>
        <w:t xml:space="preserve"> us of the cost of </w:t>
      </w:r>
      <w:r w:rsidRPr="005E30AA">
        <w:t>unbelief</w:t>
      </w:r>
      <w:r>
        <w:t>.</w:t>
      </w:r>
    </w:p>
    <w:p w14:paraId="128A4A73" w14:textId="44DCEE51" w:rsidR="00AE795A" w:rsidRPr="00FD7B79" w:rsidRDefault="00AE795A" w:rsidP="00AE795A">
      <w:pPr>
        <w:pStyle w:val="Heading4"/>
        <w:rPr>
          <w:rFonts w:cs="Arial"/>
        </w:rPr>
      </w:pPr>
      <w:r>
        <w:t xml:space="preserve">God </w:t>
      </w:r>
      <w:r w:rsidRPr="00BF695C">
        <w:rPr>
          <w:u w:val="single"/>
        </w:rPr>
        <w:t>rewards</w:t>
      </w:r>
      <w:r>
        <w:t xml:space="preserve"> faithfulness.</w:t>
      </w:r>
    </w:p>
    <w:p w14:paraId="269F99B9" w14:textId="2A284FEA" w:rsidR="00660C84" w:rsidRDefault="00CD3B3D" w:rsidP="00660C84">
      <w:pPr>
        <w:pStyle w:val="Heading3"/>
        <w:rPr>
          <w:rFonts w:cs="Arial"/>
        </w:rPr>
      </w:pPr>
      <w:r>
        <w:rPr>
          <w:rFonts w:cs="Arial"/>
        </w:rPr>
        <w:t xml:space="preserve">Be Prepared! </w:t>
      </w:r>
      <w:r w:rsidR="00D0764D">
        <w:rPr>
          <w:rFonts w:cs="Arial"/>
        </w:rPr>
        <w:t xml:space="preserve">How </w:t>
      </w:r>
      <w:r w:rsidR="00271A93">
        <w:rPr>
          <w:rFonts w:cs="Arial"/>
        </w:rPr>
        <w:t>is</w:t>
      </w:r>
      <w:r w:rsidR="00D0764D">
        <w:rPr>
          <w:rFonts w:cs="Arial"/>
        </w:rPr>
        <w:t xml:space="preserve"> </w:t>
      </w:r>
      <w:r w:rsidR="004F373E">
        <w:rPr>
          <w:rFonts w:cs="Arial"/>
        </w:rPr>
        <w:t>God directing or warning you right now?</w:t>
      </w:r>
    </w:p>
    <w:p w14:paraId="3A40A3A8" w14:textId="2AFEA3AF" w:rsidR="000332AC" w:rsidRDefault="000332AC" w:rsidP="000332AC">
      <w:pPr>
        <w:pStyle w:val="Heading4"/>
        <w:rPr>
          <w:rFonts w:cs="Arial"/>
        </w:rPr>
      </w:pPr>
      <w:r>
        <w:rPr>
          <w:rFonts w:cs="Arial"/>
        </w:rPr>
        <w:t>How is he saying, “Go this way!”</w:t>
      </w:r>
    </w:p>
    <w:p w14:paraId="3AEE4382" w14:textId="77A83E99" w:rsidR="00822313" w:rsidRDefault="00822313" w:rsidP="00822313">
      <w:pPr>
        <w:pStyle w:val="Heading4"/>
        <w:rPr>
          <w:rFonts w:cs="Arial"/>
        </w:rPr>
      </w:pPr>
      <w:r>
        <w:rPr>
          <w:rFonts w:cs="Arial"/>
        </w:rPr>
        <w:t xml:space="preserve">How is he saying, “Don’t go </w:t>
      </w:r>
      <w:r w:rsidR="008B59F4">
        <w:rPr>
          <w:rFonts w:cs="Arial"/>
        </w:rPr>
        <w:t>that</w:t>
      </w:r>
      <w:r>
        <w:rPr>
          <w:rFonts w:cs="Arial"/>
        </w:rPr>
        <w:t xml:space="preserve"> way!”</w:t>
      </w:r>
    </w:p>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8"/>
          <w:pgSz w:w="11880" w:h="16820"/>
          <w:pgMar w:top="720" w:right="630" w:bottom="720" w:left="1240" w:header="720" w:footer="720" w:gutter="0"/>
          <w:cols w:space="720"/>
          <w:noEndnote/>
          <w:titlePg/>
        </w:sectPr>
      </w:pPr>
    </w:p>
    <w:p w14:paraId="5554FBA1" w14:textId="0BA373C9" w:rsidR="0071009C" w:rsidRPr="0071009C" w:rsidRDefault="00816815" w:rsidP="00DA3A1D">
      <w:pPr>
        <w:widowControl w:val="0"/>
        <w:tabs>
          <w:tab w:val="right" w:pos="9356"/>
        </w:tabs>
        <w:rPr>
          <w:rFonts w:cs="Arial"/>
          <w:lang w:val="en-SG"/>
        </w:rPr>
      </w:pPr>
      <w:r w:rsidRPr="00D27AD7">
        <w:rPr>
          <w:rFonts w:cs="Arial"/>
          <w:noProof/>
          <w:lang w:eastAsia="en-US"/>
        </w:rPr>
        <w:lastRenderedPageBreak/>
        <w:drawing>
          <wp:anchor distT="0" distB="0" distL="114300" distR="114300" simplePos="0" relativeHeight="251663872" behindDoc="0" locked="0" layoutInCell="1" allowOverlap="1" wp14:anchorId="17CC48C7" wp14:editId="66589386">
            <wp:simplePos x="0" y="0"/>
            <wp:positionH relativeFrom="column">
              <wp:posOffset>4057650</wp:posOffset>
            </wp:positionH>
            <wp:positionV relativeFrom="paragraph">
              <wp:posOffset>-158115</wp:posOffset>
            </wp:positionV>
            <wp:extent cx="2292985" cy="914400"/>
            <wp:effectExtent l="0" t="0" r="0" b="0"/>
            <wp:wrapNone/>
            <wp:docPr id="1" name="Picture 1" descr="Rick SSD:Users:griffith:Documents:Church:Marketing:2017 CIC Graphics Updated from John:CIC Logo Hea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ocuments:Church:Marketing:2017 CIC Graphics Updated from John:CIC Logo Headi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298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189D8DCF">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AF33" w14:textId="77777777" w:rsidR="00F37FC9" w:rsidRPr="00DE694D" w:rsidRDefault="00F37FC9" w:rsidP="00816815">
                            <w:pPr>
                              <w:rPr>
                                <w:rFonts w:cs="Arial"/>
                                <w:b/>
                              </w:rPr>
                            </w:pPr>
                            <w:r w:rsidRPr="00DE694D">
                              <w:rPr>
                                <w:rFonts w:cs="Arial"/>
                                <w:b/>
                              </w:rPr>
                              <w:t>Rick Griffith</w:t>
                            </w:r>
                          </w:p>
                          <w:p w14:paraId="0C28157E" w14:textId="0C3EE4C3" w:rsidR="00F37FC9" w:rsidRDefault="00F37FC9" w:rsidP="00816815">
                            <w:pPr>
                              <w:rPr>
                                <w:rFonts w:cs="Arial"/>
                              </w:rPr>
                            </w:pPr>
                            <w:r>
                              <w:rPr>
                                <w:rFonts w:cs="Arial"/>
                              </w:rPr>
                              <w:t>10 September 2017</w:t>
                            </w:r>
                          </w:p>
                          <w:p w14:paraId="78CD44B5" w14:textId="5FC7BA31" w:rsidR="00F37FC9" w:rsidRPr="000C6DC6" w:rsidRDefault="00F37FC9" w:rsidP="00816815">
                            <w:pPr>
                              <w:rPr>
                                <w:rFonts w:cs="Arial"/>
                              </w:rPr>
                            </w:pPr>
                            <w:r>
                              <w:rPr>
                                <w:rFonts w:cs="Arial"/>
                              </w:rPr>
                              <w:t xml:space="preserve">Message 4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5"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" filled="f" stroked="f">
                <v:textbox inset=",7.2pt,,7.2pt">
                  <w:txbxContent>
                    <w:p w14:paraId="50A2AF33" w14:textId="77777777" w:rsidR="00F37FC9" w:rsidRPr="00DE694D" w:rsidRDefault="00F37FC9" w:rsidP="00816815">
                      <w:pPr>
                        <w:rPr>
                          <w:rFonts w:cs="Arial"/>
                          <w:b/>
                        </w:rPr>
                      </w:pPr>
                      <w:r w:rsidRPr="00DE694D">
                        <w:rPr>
                          <w:rFonts w:cs="Arial"/>
                          <w:b/>
                        </w:rPr>
                        <w:t>Rick Griffith</w:t>
                      </w:r>
                    </w:p>
                    <w:p w14:paraId="0C28157E" w14:textId="0C3EE4C3" w:rsidR="00F37FC9" w:rsidRDefault="00F37FC9" w:rsidP="00816815">
                      <w:pPr>
                        <w:rPr>
                          <w:rFonts w:cs="Arial"/>
                        </w:rPr>
                      </w:pPr>
                      <w:r>
                        <w:rPr>
                          <w:rFonts w:cs="Arial"/>
                        </w:rPr>
                        <w:t>10 September 2017</w:t>
                      </w:r>
                    </w:p>
                    <w:p w14:paraId="78CD44B5" w14:textId="5FC7BA31" w:rsidR="00F37FC9" w:rsidRPr="000C6DC6" w:rsidRDefault="00F37FC9" w:rsidP="00816815">
                      <w:pPr>
                        <w:rPr>
                          <w:rFonts w:cs="Arial"/>
                        </w:rPr>
                      </w:pPr>
                      <w:r>
                        <w:rPr>
                          <w:rFonts w:cs="Arial"/>
                        </w:rPr>
                        <w:t xml:space="preserve">Message 4 of 66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1FFC2075" w14:textId="77777777" w:rsidR="00D27AD7" w:rsidRDefault="00D27AD7" w:rsidP="00604394">
      <w:pPr>
        <w:pStyle w:val="Header"/>
        <w:tabs>
          <w:tab w:val="clear" w:pos="4800"/>
          <w:tab w:val="center" w:pos="4950"/>
        </w:tabs>
        <w:ind w:right="-10"/>
        <w:rPr>
          <w:rFonts w:cs="Arial"/>
          <w:b/>
          <w:sz w:val="32"/>
        </w:rPr>
      </w:pPr>
    </w:p>
    <w:p w14:paraId="45233C2D" w14:textId="351C45F9" w:rsidR="00604394" w:rsidRPr="00FD7B79" w:rsidRDefault="009C7076" w:rsidP="00604394">
      <w:pPr>
        <w:pStyle w:val="Header"/>
        <w:tabs>
          <w:tab w:val="clear" w:pos="4800"/>
          <w:tab w:val="center" w:pos="4950"/>
        </w:tabs>
        <w:ind w:right="-10"/>
        <w:rPr>
          <w:rFonts w:cs="Arial"/>
          <w:b/>
          <w:sz w:val="32"/>
        </w:rPr>
      </w:pPr>
      <w:r>
        <w:rPr>
          <w:rFonts w:cs="Arial"/>
          <w:b/>
          <w:sz w:val="32"/>
        </w:rPr>
        <w:t>Be Prepared</w:t>
      </w:r>
    </w:p>
    <w:p w14:paraId="73C85B0B" w14:textId="7B3509D7" w:rsidR="00604394" w:rsidRPr="00FD7B79" w:rsidRDefault="009C7076" w:rsidP="00604394">
      <w:pPr>
        <w:pStyle w:val="Header"/>
        <w:tabs>
          <w:tab w:val="clear" w:pos="4800"/>
          <w:tab w:val="center" w:pos="4950"/>
        </w:tabs>
        <w:ind w:right="-10"/>
        <w:rPr>
          <w:rFonts w:cs="Arial"/>
          <w:b/>
          <w:i/>
        </w:rPr>
      </w:pPr>
      <w:r>
        <w:rPr>
          <w:rFonts w:cs="Arial"/>
          <w:b/>
          <w:i/>
        </w:rPr>
        <w:t>Numbers</w:t>
      </w:r>
    </w:p>
    <w:p w14:paraId="3CC76E3F" w14:textId="77777777" w:rsidR="009C7076" w:rsidRPr="00FD7B79" w:rsidRDefault="009C7076" w:rsidP="009C7076">
      <w:pPr>
        <w:pStyle w:val="Heading1"/>
        <w:ind w:right="-10"/>
        <w:rPr>
          <w:rFonts w:cs="Arial"/>
        </w:rPr>
      </w:pPr>
      <w:r w:rsidRPr="00FD7B79">
        <w:rPr>
          <w:rFonts w:cs="Arial"/>
        </w:rPr>
        <w:t>Introduction</w:t>
      </w:r>
    </w:p>
    <w:p w14:paraId="49DD4B84" w14:textId="3ED5DB00" w:rsidR="009C7076" w:rsidRPr="00FD7B79" w:rsidRDefault="009C7076" w:rsidP="009C7076">
      <w:pPr>
        <w:pStyle w:val="Heading3"/>
        <w:ind w:right="-10"/>
        <w:rPr>
          <w:rFonts w:cs="Arial"/>
        </w:rPr>
      </w:pPr>
      <w:r>
        <w:rPr>
          <w:rFonts w:cs="Arial"/>
        </w:rPr>
        <w:t xml:space="preserve">We should be prepared </w:t>
      </w:r>
      <w:r w:rsidR="005D4AEA">
        <w:rPr>
          <w:rFonts w:cs="Arial"/>
        </w:rPr>
        <w:t>to serve the King of Kings</w:t>
      </w:r>
      <w:r>
        <w:rPr>
          <w:rFonts w:cs="Arial"/>
        </w:rPr>
        <w:t xml:space="preserve">. </w:t>
      </w:r>
    </w:p>
    <w:p w14:paraId="11BA21B0" w14:textId="4ED27DC6" w:rsidR="009C7076" w:rsidRPr="00FD7B79" w:rsidRDefault="009C7076" w:rsidP="009C7076">
      <w:pPr>
        <w:pStyle w:val="Heading3"/>
        <w:ind w:right="-10"/>
        <w:rPr>
          <w:rFonts w:cs="Arial"/>
        </w:rPr>
      </w:pPr>
      <w:r>
        <w:rPr>
          <w:rFonts w:cs="Arial"/>
        </w:rPr>
        <w:t xml:space="preserve">How does God </w:t>
      </w:r>
      <w:r w:rsidR="009E2C3C">
        <w:rPr>
          <w:rFonts w:cs="Arial"/>
        </w:rPr>
        <w:t>________________</w:t>
      </w:r>
      <w:r>
        <w:rPr>
          <w:rFonts w:cs="Arial"/>
        </w:rPr>
        <w:t xml:space="preserve"> us to serve him? </w:t>
      </w:r>
    </w:p>
    <w:p w14:paraId="2CAB1BBB" w14:textId="356F75A7" w:rsidR="009C7076" w:rsidRDefault="009C7076" w:rsidP="009C7076">
      <w:pPr>
        <w:pStyle w:val="Heading3"/>
        <w:ind w:right="-10"/>
        <w:rPr>
          <w:rFonts w:cs="Arial"/>
        </w:rPr>
      </w:pPr>
      <w:r>
        <w:rPr>
          <w:rFonts w:cs="Arial"/>
        </w:rPr>
        <w:t xml:space="preserve">Israel </w:t>
      </w:r>
      <w:r w:rsidR="009E2C3C">
        <w:rPr>
          <w:rFonts w:cs="Arial"/>
        </w:rPr>
        <w:t>is almost ready to enter</w:t>
      </w:r>
      <w:r w:rsidR="00EE0987">
        <w:rPr>
          <w:rFonts w:cs="Arial"/>
        </w:rPr>
        <w:t xml:space="preserve"> Canaan according to</w:t>
      </w:r>
      <w:r>
        <w:rPr>
          <w:rFonts w:cs="Arial"/>
        </w:rPr>
        <w:t xml:space="preserve"> </w:t>
      </w:r>
      <w:r w:rsidR="009E2C3C">
        <w:rPr>
          <w:rFonts w:cs="Arial"/>
        </w:rPr>
        <w:t>God’s</w:t>
      </w:r>
      <w:r>
        <w:rPr>
          <w:rFonts w:cs="Arial"/>
        </w:rPr>
        <w:t xml:space="preserve"> will. </w:t>
      </w:r>
    </w:p>
    <w:p w14:paraId="1E257603" w14:textId="7B8E1A51" w:rsidR="009C7076" w:rsidRDefault="009C7076" w:rsidP="009C7076">
      <w:pPr>
        <w:pStyle w:val="Heading1"/>
        <w:ind w:left="284" w:hanging="284"/>
      </w:pPr>
      <w:r w:rsidRPr="004C163A">
        <w:t>I.</w:t>
      </w:r>
      <w:r w:rsidRPr="004C163A">
        <w:tab/>
      </w:r>
      <w:r>
        <w:t xml:space="preserve">God </w:t>
      </w:r>
      <w:r w:rsidR="00D85BB7">
        <w:t>_______________</w:t>
      </w:r>
      <w:r>
        <w:t xml:space="preserve"> us to be </w:t>
      </w:r>
      <w:r w:rsidRPr="00D510BA">
        <w:t>holy</w:t>
      </w:r>
      <w:r>
        <w:t>.</w:t>
      </w:r>
    </w:p>
    <w:p w14:paraId="1E2D19EC" w14:textId="77777777" w:rsidR="009C7076" w:rsidRPr="004C163A" w:rsidRDefault="009C7076" w:rsidP="009C7076">
      <w:pPr>
        <w:pStyle w:val="Heading2"/>
      </w:pPr>
      <w:r>
        <w:t>God fulfilled</w:t>
      </w:r>
      <w:r w:rsidRPr="004C163A">
        <w:t xml:space="preserve"> </w:t>
      </w:r>
      <w:r>
        <w:t>his</w:t>
      </w:r>
      <w:r w:rsidRPr="004C163A">
        <w:t xml:space="preserve"> </w:t>
      </w:r>
      <w:r>
        <w:t>covenant to Abraham</w:t>
      </w:r>
      <w:r w:rsidRPr="004C163A">
        <w:t xml:space="preserve"> </w:t>
      </w:r>
      <w:r>
        <w:t>through</w:t>
      </w:r>
      <w:r w:rsidRPr="004C163A">
        <w:t xml:space="preserve"> an orderly and holy nation (1:1–10:10; 20 days at Mount Sinai).</w:t>
      </w:r>
    </w:p>
    <w:p w14:paraId="43483B7D" w14:textId="77777777" w:rsidR="009C7076" w:rsidRPr="006C0394" w:rsidRDefault="009C7076" w:rsidP="009C7076">
      <w:pPr>
        <w:pStyle w:val="Heading3"/>
      </w:pPr>
      <w:r w:rsidRPr="006C0394">
        <w:t>God organ</w:t>
      </w:r>
      <w:r>
        <w:t xml:space="preserve">ized Israel's old generation </w:t>
      </w:r>
      <w:r w:rsidRPr="006C0394">
        <w:t xml:space="preserve">and Levites for efficient travel through the wilderness </w:t>
      </w:r>
      <w:r>
        <w:t xml:space="preserve">and conquest of Canaan </w:t>
      </w:r>
      <w:r w:rsidRPr="006C0394">
        <w:t>(</w:t>
      </w:r>
      <w:r>
        <w:t>Num</w:t>
      </w:r>
      <w:r w:rsidRPr="006C0394">
        <w:t xml:space="preserve"> 1–4).</w:t>
      </w:r>
    </w:p>
    <w:p w14:paraId="451F128F" w14:textId="77777777" w:rsidR="009C7076" w:rsidRDefault="009C7076" w:rsidP="009C7076">
      <w:pPr>
        <w:pStyle w:val="Heading3"/>
      </w:pPr>
      <w:r>
        <w:t>God sanctified</w:t>
      </w:r>
      <w:r w:rsidRPr="006C0394">
        <w:t xml:space="preserve"> Israel</w:t>
      </w:r>
      <w:r>
        <w:t>ites</w:t>
      </w:r>
      <w:r w:rsidRPr="006C0394">
        <w:t xml:space="preserve"> through separation, worship, and </w:t>
      </w:r>
      <w:r>
        <w:t xml:space="preserve">his </w:t>
      </w:r>
      <w:r w:rsidRPr="006C0394">
        <w:t xml:space="preserve">guiding presence </w:t>
      </w:r>
      <w:r>
        <w:t>so they could</w:t>
      </w:r>
      <w:r w:rsidRPr="006C0394">
        <w:t xml:space="preserve"> enter Canaan as a holy nation</w:t>
      </w:r>
      <w:r>
        <w:t xml:space="preserve"> </w:t>
      </w:r>
      <w:r w:rsidRPr="006C0394">
        <w:t>(5:1–10:10).</w:t>
      </w:r>
    </w:p>
    <w:p w14:paraId="5417E438" w14:textId="77777777" w:rsidR="009C7076" w:rsidRPr="006C0394" w:rsidRDefault="009C7076" w:rsidP="009C7076">
      <w:pPr>
        <w:pStyle w:val="Heading2"/>
      </w:pPr>
      <w:r>
        <w:t>Follow God’s directions instead of your own way to order your life.</w:t>
      </w:r>
    </w:p>
    <w:p w14:paraId="61CA2794" w14:textId="20F45915" w:rsidR="009C7076" w:rsidRDefault="009C7076" w:rsidP="009C7076">
      <w:pPr>
        <w:pStyle w:val="Heading1"/>
        <w:ind w:left="284" w:hanging="284"/>
      </w:pPr>
      <w:r w:rsidRPr="000950C7">
        <w:t>II.</w:t>
      </w:r>
      <w:r w:rsidRPr="000950C7">
        <w:tab/>
      </w:r>
      <w:r>
        <w:t xml:space="preserve">God </w:t>
      </w:r>
      <w:r w:rsidR="00D85BB7">
        <w:t>_____________</w:t>
      </w:r>
      <w:r>
        <w:t xml:space="preserve"> us of the cost of </w:t>
      </w:r>
      <w:r w:rsidRPr="005E30AA">
        <w:t>unbelief</w:t>
      </w:r>
      <w:r>
        <w:t>.</w:t>
      </w:r>
    </w:p>
    <w:p w14:paraId="235D366E" w14:textId="77777777" w:rsidR="009C7076" w:rsidRPr="000950C7" w:rsidRDefault="009C7076" w:rsidP="009C7076">
      <w:pPr>
        <w:pStyle w:val="Heading2"/>
      </w:pPr>
      <w:r>
        <w:t>God judged</w:t>
      </w:r>
      <w:r w:rsidRPr="000950C7">
        <w:t xml:space="preserve"> the old generation’s unbelief </w:t>
      </w:r>
      <w:r>
        <w:t>by</w:t>
      </w:r>
      <w:r w:rsidRPr="000950C7">
        <w:t xml:space="preserve"> blocking entry</w:t>
      </w:r>
      <w:r>
        <w:t xml:space="preserve"> to Canaan</w:t>
      </w:r>
      <w:r w:rsidRPr="000950C7">
        <w:t xml:space="preserve"> (10:11–25:18; </w:t>
      </w:r>
      <w:r>
        <w:t>38-year</w:t>
      </w:r>
      <w:r w:rsidRPr="000950C7">
        <w:t xml:space="preserve"> wilderness</w:t>
      </w:r>
      <w:r>
        <w:t xml:space="preserve"> wandering</w:t>
      </w:r>
      <w:r w:rsidRPr="000950C7">
        <w:t>).</w:t>
      </w:r>
    </w:p>
    <w:p w14:paraId="2CB9F114" w14:textId="77777777" w:rsidR="009C7076" w:rsidRPr="006C0394" w:rsidRDefault="009C7076" w:rsidP="009C7076">
      <w:pPr>
        <w:pStyle w:val="Heading2"/>
      </w:pPr>
      <w:r>
        <w:t>God instructs us through the failures of others.</w:t>
      </w:r>
    </w:p>
    <w:p w14:paraId="7A9E31E3" w14:textId="63F46311" w:rsidR="009C7076" w:rsidRDefault="009C7076" w:rsidP="009C7076">
      <w:pPr>
        <w:pStyle w:val="Heading1"/>
        <w:ind w:left="284" w:hanging="284"/>
      </w:pPr>
      <w:r w:rsidRPr="00505D4E">
        <w:t xml:space="preserve">III. </w:t>
      </w:r>
      <w:r>
        <w:t xml:space="preserve">God </w:t>
      </w:r>
      <w:r w:rsidR="00302C9F">
        <w:t>_____________</w:t>
      </w:r>
      <w:r>
        <w:t xml:space="preserve"> </w:t>
      </w:r>
      <w:r w:rsidR="005F7D43">
        <w:t xml:space="preserve">our </w:t>
      </w:r>
      <w:r>
        <w:t>faithfulness.</w:t>
      </w:r>
    </w:p>
    <w:p w14:paraId="21ECCDA0" w14:textId="77777777" w:rsidR="009C7076" w:rsidRPr="00505D4E" w:rsidRDefault="009C7076" w:rsidP="009C7076">
      <w:pPr>
        <w:pStyle w:val="Heading2"/>
      </w:pPr>
      <w:r w:rsidRPr="00505D4E">
        <w:t xml:space="preserve">God </w:t>
      </w:r>
      <w:r>
        <w:t>organized</w:t>
      </w:r>
      <w:r w:rsidRPr="00505D4E">
        <w:t xml:space="preserve"> the </w:t>
      </w:r>
      <w:r w:rsidRPr="00B0560A">
        <w:t>believing</w:t>
      </w:r>
      <w:r w:rsidRPr="00505D4E">
        <w:t xml:space="preserve"> new generation (Num 26–36; </w:t>
      </w:r>
      <w:r>
        <w:t>5 months</w:t>
      </w:r>
      <w:r w:rsidRPr="00505D4E">
        <w:t xml:space="preserve"> near Moab).</w:t>
      </w:r>
    </w:p>
    <w:p w14:paraId="4B462A94" w14:textId="77777777" w:rsidR="009C7076" w:rsidRPr="00FD7B79" w:rsidRDefault="009C7076" w:rsidP="009C7076">
      <w:pPr>
        <w:pStyle w:val="Heading2"/>
        <w:rPr>
          <w:rFonts w:cs="Arial"/>
        </w:rPr>
      </w:pPr>
      <w:r>
        <w:rPr>
          <w:rFonts w:cs="Arial"/>
        </w:rPr>
        <w:t>God will continue leading you when you are obedient.</w:t>
      </w:r>
    </w:p>
    <w:p w14:paraId="6A2B2C82" w14:textId="77777777" w:rsidR="009C7076" w:rsidRPr="00FD7B79" w:rsidRDefault="009C7076" w:rsidP="009C7076">
      <w:pPr>
        <w:pStyle w:val="Heading1"/>
        <w:rPr>
          <w:rFonts w:cs="Arial"/>
        </w:rPr>
      </w:pPr>
      <w:r w:rsidRPr="00FD7B79">
        <w:rPr>
          <w:rFonts w:cs="Arial"/>
        </w:rPr>
        <w:t>Conclusion</w:t>
      </w:r>
    </w:p>
    <w:p w14:paraId="55CD1CCE" w14:textId="50148B2F" w:rsidR="009C7076" w:rsidRPr="00FD7B79" w:rsidRDefault="009C7076" w:rsidP="009C7076">
      <w:pPr>
        <w:pStyle w:val="Heading3"/>
        <w:rPr>
          <w:rFonts w:cs="Arial"/>
        </w:rPr>
      </w:pPr>
      <w:r>
        <w:rPr>
          <w:rFonts w:cs="Arial"/>
        </w:rPr>
        <w:t>God organizes, warns, and rewards us to be prepared for service</w:t>
      </w:r>
      <w:r w:rsidR="00B867BA">
        <w:rPr>
          <w:rFonts w:cs="Arial"/>
        </w:rPr>
        <w:t xml:space="preserve"> (Main Idea</w:t>
      </w:r>
      <w:r w:rsidRPr="00FD7B79">
        <w:rPr>
          <w:rFonts w:cs="Arial"/>
        </w:rPr>
        <w:t>).</w:t>
      </w:r>
    </w:p>
    <w:p w14:paraId="2F6A8B6D" w14:textId="77777777" w:rsidR="009C7076" w:rsidRDefault="009C7076" w:rsidP="009C7076">
      <w:pPr>
        <w:pStyle w:val="Heading3"/>
        <w:rPr>
          <w:rFonts w:cs="Arial"/>
        </w:rPr>
      </w:pPr>
      <w:r>
        <w:rPr>
          <w:rFonts w:cs="Arial"/>
        </w:rPr>
        <w:t>Be Prepared! How is God directing or warning you right now?</w:t>
      </w:r>
    </w:p>
    <w:p w14:paraId="2573A825" w14:textId="77777777" w:rsidR="009C7076" w:rsidRDefault="009C7076" w:rsidP="009C7076">
      <w:pPr>
        <w:pStyle w:val="Heading4"/>
        <w:rPr>
          <w:rFonts w:cs="Arial"/>
        </w:rPr>
      </w:pPr>
      <w:r>
        <w:rPr>
          <w:rFonts w:cs="Arial"/>
        </w:rPr>
        <w:t>How is he saying, “Go this way!”</w:t>
      </w:r>
    </w:p>
    <w:p w14:paraId="61065B39" w14:textId="77777777" w:rsidR="009C7076" w:rsidRDefault="009C7076" w:rsidP="009C7076">
      <w:pPr>
        <w:pStyle w:val="Heading4"/>
        <w:rPr>
          <w:rFonts w:cs="Arial"/>
        </w:rPr>
      </w:pPr>
      <w:r>
        <w:rPr>
          <w:rFonts w:cs="Arial"/>
        </w:rPr>
        <w:t>How is he saying, “Don’t go that way!”</w:t>
      </w:r>
    </w:p>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1E42258F"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188D146F" w14:textId="77777777" w:rsidR="00A41780" w:rsidRPr="004918E8" w:rsidRDefault="00A41780" w:rsidP="00A41780">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7755B6DE" w14:textId="77777777" w:rsidR="00A41780" w:rsidRPr="004918E8" w:rsidRDefault="00A41780" w:rsidP="00A41780">
      <w:pPr>
        <w:widowControl w:val="0"/>
        <w:ind w:right="-10"/>
        <w:jc w:val="center"/>
        <w:rPr>
          <w:rFonts w:cs="Arial"/>
          <w:szCs w:val="22"/>
        </w:rPr>
      </w:pPr>
    </w:p>
    <w:p w14:paraId="418210B3" w14:textId="23BC9007" w:rsidR="00F91FFF" w:rsidRDefault="00F91FFF">
      <w:pPr>
        <w:rPr>
          <w:rFonts w:cs="Arial"/>
          <w:szCs w:val="22"/>
        </w:rPr>
      </w:pPr>
      <w:r>
        <w:rPr>
          <w:rFonts w:cs="Arial"/>
          <w:szCs w:val="22"/>
        </w:rPr>
        <w:br w:type="page"/>
      </w:r>
    </w:p>
    <w:p w14:paraId="60EB4331" w14:textId="637A522B" w:rsidR="00AC6D40" w:rsidRPr="006C0394" w:rsidRDefault="00AC6D40" w:rsidP="00AC6D40">
      <w:pPr>
        <w:ind w:left="20" w:right="-205" w:hanging="20"/>
        <w:jc w:val="center"/>
        <w:outlineLvl w:val="0"/>
        <w:rPr>
          <w:b/>
          <w:sz w:val="44"/>
        </w:rPr>
      </w:pPr>
      <w:bookmarkStart w:id="66" w:name="_Toc393737302"/>
      <w:r w:rsidRPr="006C0394">
        <w:rPr>
          <w:b/>
          <w:sz w:val="44"/>
        </w:rPr>
        <w:lastRenderedPageBreak/>
        <w:t>Numbers</w:t>
      </w:r>
      <w:bookmarkEnd w:id="66"/>
    </w:p>
    <w:p w14:paraId="3C7DA20B" w14:textId="77777777" w:rsidR="00AC6D40" w:rsidRPr="006C0394" w:rsidRDefault="00AC6D40" w:rsidP="00AC6D40">
      <w:pPr>
        <w:ind w:left="20" w:right="12" w:hanging="20"/>
        <w:jc w:val="center"/>
        <w:rPr>
          <w:b/>
        </w:rPr>
      </w:pPr>
    </w:p>
    <w:tbl>
      <w:tblPr>
        <w:tblW w:w="0" w:type="auto"/>
        <w:tblLayout w:type="fixed"/>
        <w:tblCellMar>
          <w:left w:w="80" w:type="dxa"/>
          <w:right w:w="80" w:type="dxa"/>
        </w:tblCellMar>
        <w:tblLook w:val="0000" w:firstRow="0" w:lastRow="0" w:firstColumn="0" w:lastColumn="0" w:noHBand="0" w:noVBand="0"/>
      </w:tblPr>
      <w:tblGrid>
        <w:gridCol w:w="1520"/>
        <w:gridCol w:w="1440"/>
        <w:gridCol w:w="820"/>
        <w:gridCol w:w="740"/>
        <w:gridCol w:w="740"/>
        <w:gridCol w:w="660"/>
        <w:gridCol w:w="820"/>
        <w:gridCol w:w="949"/>
        <w:gridCol w:w="941"/>
        <w:gridCol w:w="1170"/>
      </w:tblGrid>
      <w:tr w:rsidR="00AC6D40" w:rsidRPr="00022EA1" w14:paraId="12480AAE" w14:textId="77777777" w:rsidTr="00BD32D6">
        <w:tc>
          <w:tcPr>
            <w:tcW w:w="9800" w:type="dxa"/>
            <w:gridSpan w:val="10"/>
            <w:tcBorders>
              <w:top w:val="single" w:sz="6" w:space="0" w:color="auto"/>
              <w:left w:val="single" w:sz="6" w:space="0" w:color="auto"/>
              <w:bottom w:val="single" w:sz="6" w:space="0" w:color="auto"/>
              <w:right w:val="single" w:sz="6" w:space="0" w:color="auto"/>
            </w:tcBorders>
            <w:shd w:val="clear" w:color="auto" w:fill="000000"/>
          </w:tcPr>
          <w:p w14:paraId="3ABE4169" w14:textId="77777777" w:rsidR="00AC6D40" w:rsidRPr="00022EA1" w:rsidRDefault="00AC6D40" w:rsidP="00BD32D6">
            <w:pPr>
              <w:ind w:right="12"/>
              <w:jc w:val="center"/>
              <w:rPr>
                <w:b/>
                <w:color w:val="FFFFFF"/>
              </w:rPr>
            </w:pPr>
          </w:p>
          <w:p w14:paraId="2FE02293" w14:textId="77777777" w:rsidR="00AC6D40" w:rsidRPr="00022EA1" w:rsidRDefault="00AC6D40" w:rsidP="00BD32D6">
            <w:pPr>
              <w:ind w:right="12"/>
              <w:jc w:val="center"/>
              <w:rPr>
                <w:b/>
                <w:color w:val="FFFFFF"/>
                <w:sz w:val="32"/>
              </w:rPr>
            </w:pPr>
            <w:bookmarkStart w:id="67" w:name="_Toc393737304"/>
            <w:r w:rsidRPr="00022EA1">
              <w:rPr>
                <w:b/>
                <w:color w:val="FFFFFF"/>
                <w:sz w:val="32"/>
              </w:rPr>
              <w:t>Preparation to Occupy the Land</w:t>
            </w:r>
            <w:bookmarkEnd w:id="67"/>
          </w:p>
          <w:p w14:paraId="449B3B8B" w14:textId="77777777" w:rsidR="00AC6D40" w:rsidRPr="00022EA1" w:rsidRDefault="00AC6D40" w:rsidP="00BD32D6">
            <w:pPr>
              <w:ind w:right="12"/>
              <w:jc w:val="center"/>
              <w:rPr>
                <w:b/>
                <w:color w:val="FFFFFF"/>
              </w:rPr>
            </w:pPr>
          </w:p>
        </w:tc>
      </w:tr>
      <w:tr w:rsidR="00AC6D40" w:rsidRPr="006C0394" w14:paraId="5288BAC8" w14:textId="77777777" w:rsidTr="00BD32D6">
        <w:tc>
          <w:tcPr>
            <w:tcW w:w="2960" w:type="dxa"/>
            <w:gridSpan w:val="2"/>
            <w:tcBorders>
              <w:top w:val="single" w:sz="6" w:space="0" w:color="auto"/>
              <w:left w:val="single" w:sz="6" w:space="0" w:color="auto"/>
              <w:bottom w:val="single" w:sz="6" w:space="0" w:color="auto"/>
              <w:right w:val="single" w:sz="6" w:space="0" w:color="auto"/>
            </w:tcBorders>
          </w:tcPr>
          <w:p w14:paraId="70CE7E1D" w14:textId="77777777" w:rsidR="00AC6D40" w:rsidRPr="006C0394" w:rsidRDefault="00AC6D40" w:rsidP="00BD32D6">
            <w:pPr>
              <w:ind w:right="12"/>
              <w:jc w:val="center"/>
              <w:rPr>
                <w:b/>
              </w:rPr>
            </w:pPr>
          </w:p>
          <w:p w14:paraId="3CC9149F" w14:textId="77777777" w:rsidR="00AC6D40" w:rsidRPr="006C0394" w:rsidRDefault="00AC6D40" w:rsidP="00BD32D6">
            <w:pPr>
              <w:ind w:right="12"/>
              <w:jc w:val="center"/>
              <w:rPr>
                <w:b/>
              </w:rPr>
            </w:pPr>
            <w:bookmarkStart w:id="68" w:name="_Toc393737305"/>
            <w:r w:rsidRPr="006C0394">
              <w:rPr>
                <w:b/>
              </w:rPr>
              <w:t>Preparing the</w:t>
            </w:r>
            <w:bookmarkEnd w:id="68"/>
          </w:p>
          <w:p w14:paraId="0928FBCB" w14:textId="77777777" w:rsidR="00AC6D40" w:rsidRPr="006C0394" w:rsidRDefault="00AC6D40" w:rsidP="00BD32D6">
            <w:pPr>
              <w:ind w:right="12"/>
              <w:jc w:val="center"/>
              <w:rPr>
                <w:b/>
              </w:rPr>
            </w:pPr>
            <w:bookmarkStart w:id="69" w:name="_Toc393737306"/>
            <w:r w:rsidRPr="006C0394">
              <w:rPr>
                <w:b/>
              </w:rPr>
              <w:t>Old Generation</w:t>
            </w:r>
            <w:bookmarkEnd w:id="69"/>
          </w:p>
        </w:tc>
        <w:tc>
          <w:tcPr>
            <w:tcW w:w="3780" w:type="dxa"/>
            <w:gridSpan w:val="5"/>
            <w:tcBorders>
              <w:top w:val="single" w:sz="6" w:space="0" w:color="auto"/>
              <w:left w:val="single" w:sz="6" w:space="0" w:color="auto"/>
              <w:bottom w:val="single" w:sz="6" w:space="0" w:color="auto"/>
              <w:right w:val="single" w:sz="6" w:space="0" w:color="auto"/>
            </w:tcBorders>
          </w:tcPr>
          <w:p w14:paraId="04506108" w14:textId="77777777" w:rsidR="00AC6D40" w:rsidRPr="006C0394" w:rsidRDefault="00AC6D40" w:rsidP="00BD32D6">
            <w:pPr>
              <w:ind w:right="12"/>
              <w:jc w:val="center"/>
              <w:rPr>
                <w:b/>
              </w:rPr>
            </w:pPr>
          </w:p>
          <w:p w14:paraId="1AA731EC" w14:textId="77777777" w:rsidR="00AC6D40" w:rsidRPr="006C0394" w:rsidRDefault="00AC6D40" w:rsidP="00BD32D6">
            <w:pPr>
              <w:ind w:right="12"/>
              <w:jc w:val="center"/>
              <w:rPr>
                <w:b/>
              </w:rPr>
            </w:pPr>
            <w:bookmarkStart w:id="70" w:name="_Toc393737307"/>
            <w:r w:rsidRPr="006C0394">
              <w:rPr>
                <w:b/>
              </w:rPr>
              <w:t>Postponement</w:t>
            </w:r>
            <w:bookmarkEnd w:id="70"/>
            <w:r w:rsidRPr="006C0394">
              <w:rPr>
                <w:b/>
              </w:rPr>
              <w:t xml:space="preserve"> </w:t>
            </w:r>
          </w:p>
          <w:p w14:paraId="1B32DF30" w14:textId="77777777" w:rsidR="00AC6D40" w:rsidRPr="006C0394" w:rsidRDefault="00AC6D40" w:rsidP="00BD32D6">
            <w:pPr>
              <w:ind w:right="12"/>
              <w:jc w:val="center"/>
              <w:rPr>
                <w:b/>
              </w:rPr>
            </w:pPr>
            <w:bookmarkStart w:id="71" w:name="_Toc393737308"/>
            <w:proofErr w:type="gramStart"/>
            <w:r w:rsidRPr="006C0394">
              <w:rPr>
                <w:b/>
              </w:rPr>
              <w:t>for</w:t>
            </w:r>
            <w:proofErr w:type="gramEnd"/>
            <w:r w:rsidRPr="006C0394">
              <w:rPr>
                <w:b/>
              </w:rPr>
              <w:t xml:space="preserve"> Unbelief</w:t>
            </w:r>
            <w:bookmarkEnd w:id="71"/>
          </w:p>
        </w:tc>
        <w:tc>
          <w:tcPr>
            <w:tcW w:w="3060" w:type="dxa"/>
            <w:gridSpan w:val="3"/>
            <w:tcBorders>
              <w:top w:val="single" w:sz="6" w:space="0" w:color="auto"/>
              <w:left w:val="single" w:sz="6" w:space="0" w:color="auto"/>
              <w:bottom w:val="single" w:sz="6" w:space="0" w:color="auto"/>
              <w:right w:val="single" w:sz="6" w:space="0" w:color="auto"/>
            </w:tcBorders>
          </w:tcPr>
          <w:p w14:paraId="09A8ED9D" w14:textId="77777777" w:rsidR="00AC6D40" w:rsidRPr="006C0394" w:rsidRDefault="00AC6D40" w:rsidP="00BD32D6">
            <w:pPr>
              <w:ind w:right="12"/>
              <w:jc w:val="center"/>
              <w:rPr>
                <w:b/>
              </w:rPr>
            </w:pPr>
          </w:p>
          <w:p w14:paraId="30B043DA" w14:textId="77777777" w:rsidR="00AC6D40" w:rsidRPr="006C0394" w:rsidRDefault="00AC6D40" w:rsidP="00BD32D6">
            <w:pPr>
              <w:ind w:right="12"/>
              <w:jc w:val="center"/>
              <w:rPr>
                <w:b/>
              </w:rPr>
            </w:pPr>
            <w:bookmarkStart w:id="72" w:name="_Toc393737309"/>
            <w:r w:rsidRPr="006C0394">
              <w:rPr>
                <w:b/>
              </w:rPr>
              <w:t>Preparing the</w:t>
            </w:r>
            <w:bookmarkEnd w:id="72"/>
          </w:p>
          <w:p w14:paraId="7527D54A" w14:textId="77777777" w:rsidR="00AC6D40" w:rsidRPr="006C0394" w:rsidRDefault="00AC6D40" w:rsidP="00BD32D6">
            <w:pPr>
              <w:ind w:right="12"/>
              <w:jc w:val="center"/>
              <w:rPr>
                <w:b/>
              </w:rPr>
            </w:pPr>
            <w:bookmarkStart w:id="73" w:name="_Toc393737310"/>
            <w:r w:rsidRPr="006C0394">
              <w:rPr>
                <w:b/>
              </w:rPr>
              <w:t>New Generation</w:t>
            </w:r>
            <w:bookmarkEnd w:id="73"/>
          </w:p>
          <w:p w14:paraId="142E6295" w14:textId="77777777" w:rsidR="00AC6D40" w:rsidRPr="006C0394" w:rsidRDefault="00AC6D40" w:rsidP="00BD32D6">
            <w:pPr>
              <w:ind w:right="12"/>
              <w:jc w:val="center"/>
              <w:rPr>
                <w:b/>
              </w:rPr>
            </w:pPr>
          </w:p>
        </w:tc>
      </w:tr>
      <w:tr w:rsidR="00AC6D40" w:rsidRPr="006C0394" w14:paraId="36E04739" w14:textId="77777777" w:rsidTr="00BD32D6">
        <w:tc>
          <w:tcPr>
            <w:tcW w:w="2960" w:type="dxa"/>
            <w:gridSpan w:val="2"/>
            <w:tcBorders>
              <w:top w:val="single" w:sz="6" w:space="0" w:color="auto"/>
              <w:left w:val="single" w:sz="6" w:space="0" w:color="auto"/>
              <w:bottom w:val="single" w:sz="6" w:space="0" w:color="auto"/>
              <w:right w:val="single" w:sz="6" w:space="0" w:color="auto"/>
            </w:tcBorders>
          </w:tcPr>
          <w:p w14:paraId="62725D86" w14:textId="77777777" w:rsidR="00AC6D40" w:rsidRPr="006C0394" w:rsidRDefault="00AC6D40" w:rsidP="00BD32D6">
            <w:pPr>
              <w:spacing w:before="240"/>
              <w:ind w:right="12"/>
              <w:jc w:val="center"/>
              <w:rPr>
                <w:b/>
              </w:rPr>
            </w:pPr>
            <w:bookmarkStart w:id="74" w:name="_Toc393737311"/>
            <w:r w:rsidRPr="006C0394">
              <w:rPr>
                <w:b/>
              </w:rPr>
              <w:t>1:1–10:10</w:t>
            </w:r>
            <w:bookmarkEnd w:id="74"/>
          </w:p>
        </w:tc>
        <w:tc>
          <w:tcPr>
            <w:tcW w:w="3780" w:type="dxa"/>
            <w:gridSpan w:val="5"/>
            <w:tcBorders>
              <w:top w:val="single" w:sz="6" w:space="0" w:color="auto"/>
              <w:left w:val="single" w:sz="6" w:space="0" w:color="auto"/>
              <w:bottom w:val="single" w:sz="6" w:space="0" w:color="auto"/>
              <w:right w:val="single" w:sz="6" w:space="0" w:color="auto"/>
            </w:tcBorders>
          </w:tcPr>
          <w:p w14:paraId="587AD9D6" w14:textId="77777777" w:rsidR="00AC6D40" w:rsidRPr="006C0394" w:rsidRDefault="00AC6D40" w:rsidP="00BD32D6">
            <w:pPr>
              <w:spacing w:before="240"/>
              <w:ind w:right="12"/>
              <w:jc w:val="center"/>
              <w:rPr>
                <w:b/>
              </w:rPr>
            </w:pPr>
            <w:bookmarkStart w:id="75" w:name="_Toc393737312"/>
            <w:r w:rsidRPr="006C0394">
              <w:rPr>
                <w:b/>
              </w:rPr>
              <w:t>10:11–25:18</w:t>
            </w:r>
            <w:bookmarkEnd w:id="75"/>
          </w:p>
        </w:tc>
        <w:tc>
          <w:tcPr>
            <w:tcW w:w="3060" w:type="dxa"/>
            <w:gridSpan w:val="3"/>
            <w:tcBorders>
              <w:top w:val="single" w:sz="6" w:space="0" w:color="auto"/>
              <w:left w:val="single" w:sz="6" w:space="0" w:color="auto"/>
              <w:bottom w:val="single" w:sz="6" w:space="0" w:color="auto"/>
              <w:right w:val="single" w:sz="6" w:space="0" w:color="auto"/>
            </w:tcBorders>
          </w:tcPr>
          <w:p w14:paraId="7C03BFC1" w14:textId="77777777" w:rsidR="00AC6D40" w:rsidRPr="006C0394" w:rsidRDefault="00AC6D40" w:rsidP="00BD32D6">
            <w:pPr>
              <w:spacing w:before="240"/>
              <w:ind w:right="12"/>
              <w:jc w:val="center"/>
              <w:rPr>
                <w:b/>
              </w:rPr>
            </w:pPr>
            <w:bookmarkStart w:id="76" w:name="_Toc393737313"/>
            <w:r w:rsidRPr="006C0394">
              <w:rPr>
                <w:b/>
              </w:rPr>
              <w:t>26–36</w:t>
            </w:r>
            <w:bookmarkEnd w:id="76"/>
          </w:p>
        </w:tc>
      </w:tr>
      <w:tr w:rsidR="00AC6D40" w:rsidRPr="006C0394" w14:paraId="0F701B2E" w14:textId="77777777" w:rsidTr="00BD32D6">
        <w:tc>
          <w:tcPr>
            <w:tcW w:w="2960" w:type="dxa"/>
            <w:gridSpan w:val="2"/>
            <w:tcBorders>
              <w:top w:val="single" w:sz="6" w:space="0" w:color="auto"/>
              <w:left w:val="single" w:sz="6" w:space="0" w:color="auto"/>
              <w:bottom w:val="single" w:sz="6" w:space="0" w:color="auto"/>
              <w:right w:val="single" w:sz="6" w:space="0" w:color="auto"/>
            </w:tcBorders>
          </w:tcPr>
          <w:p w14:paraId="55193624" w14:textId="77777777" w:rsidR="00AC6D40" w:rsidRPr="006C0394" w:rsidRDefault="00AC6D40" w:rsidP="00BD32D6">
            <w:pPr>
              <w:spacing w:before="240"/>
              <w:ind w:right="12"/>
              <w:jc w:val="center"/>
              <w:rPr>
                <w:b/>
              </w:rPr>
            </w:pPr>
            <w:bookmarkStart w:id="77" w:name="_Toc393737314"/>
            <w:r w:rsidRPr="006C0394">
              <w:rPr>
                <w:b/>
              </w:rPr>
              <w:t>God’s Faithfulness</w:t>
            </w:r>
            <w:bookmarkEnd w:id="77"/>
          </w:p>
        </w:tc>
        <w:tc>
          <w:tcPr>
            <w:tcW w:w="3780" w:type="dxa"/>
            <w:gridSpan w:val="5"/>
            <w:tcBorders>
              <w:top w:val="single" w:sz="6" w:space="0" w:color="auto"/>
              <w:left w:val="single" w:sz="6" w:space="0" w:color="auto"/>
              <w:bottom w:val="single" w:sz="6" w:space="0" w:color="auto"/>
              <w:right w:val="single" w:sz="6" w:space="0" w:color="auto"/>
            </w:tcBorders>
          </w:tcPr>
          <w:p w14:paraId="433ED427" w14:textId="77777777" w:rsidR="00AC6D40" w:rsidRPr="006C0394" w:rsidRDefault="00AC6D40" w:rsidP="00BD32D6">
            <w:pPr>
              <w:spacing w:before="240"/>
              <w:ind w:right="12"/>
              <w:jc w:val="center"/>
              <w:rPr>
                <w:b/>
              </w:rPr>
            </w:pPr>
            <w:bookmarkStart w:id="78" w:name="_Toc393737315"/>
            <w:r w:rsidRPr="006C0394">
              <w:rPr>
                <w:b/>
              </w:rPr>
              <w:t>Israel’s Faithlessness</w:t>
            </w:r>
            <w:bookmarkEnd w:id="78"/>
          </w:p>
        </w:tc>
        <w:tc>
          <w:tcPr>
            <w:tcW w:w="3060" w:type="dxa"/>
            <w:gridSpan w:val="3"/>
            <w:tcBorders>
              <w:top w:val="single" w:sz="6" w:space="0" w:color="auto"/>
              <w:left w:val="single" w:sz="6" w:space="0" w:color="auto"/>
              <w:bottom w:val="single" w:sz="6" w:space="0" w:color="auto"/>
              <w:right w:val="single" w:sz="6" w:space="0" w:color="auto"/>
            </w:tcBorders>
          </w:tcPr>
          <w:p w14:paraId="5C5DA42C" w14:textId="77777777" w:rsidR="00AC6D40" w:rsidRPr="006C0394" w:rsidRDefault="00AC6D40" w:rsidP="00BD32D6">
            <w:pPr>
              <w:spacing w:before="240"/>
              <w:ind w:right="12"/>
              <w:jc w:val="center"/>
              <w:rPr>
                <w:b/>
              </w:rPr>
            </w:pPr>
            <w:bookmarkStart w:id="79" w:name="_Toc393737316"/>
            <w:r w:rsidRPr="006C0394">
              <w:rPr>
                <w:b/>
              </w:rPr>
              <w:t>God’s Faithfulness</w:t>
            </w:r>
            <w:bookmarkEnd w:id="79"/>
          </w:p>
        </w:tc>
      </w:tr>
      <w:tr w:rsidR="00AC6D40" w:rsidRPr="006C0394" w14:paraId="1A10B920" w14:textId="77777777" w:rsidTr="00BD32D6">
        <w:tc>
          <w:tcPr>
            <w:tcW w:w="2960" w:type="dxa"/>
            <w:gridSpan w:val="2"/>
            <w:tcBorders>
              <w:top w:val="single" w:sz="6" w:space="0" w:color="auto"/>
              <w:left w:val="single" w:sz="6" w:space="0" w:color="auto"/>
              <w:bottom w:val="single" w:sz="6" w:space="0" w:color="auto"/>
              <w:right w:val="single" w:sz="6" w:space="0" w:color="auto"/>
            </w:tcBorders>
          </w:tcPr>
          <w:p w14:paraId="5ACF7C77" w14:textId="77777777" w:rsidR="00AC6D40" w:rsidRPr="006C0394" w:rsidRDefault="00AC6D40" w:rsidP="00BD32D6">
            <w:pPr>
              <w:spacing w:before="240"/>
              <w:ind w:right="12"/>
              <w:jc w:val="center"/>
              <w:rPr>
                <w:b/>
              </w:rPr>
            </w:pPr>
            <w:bookmarkStart w:id="80" w:name="_Toc393737317"/>
            <w:r w:rsidRPr="006C0394">
              <w:rPr>
                <w:b/>
              </w:rPr>
              <w:t>God’s Blessings</w:t>
            </w:r>
            <w:bookmarkEnd w:id="80"/>
          </w:p>
        </w:tc>
        <w:tc>
          <w:tcPr>
            <w:tcW w:w="3780" w:type="dxa"/>
            <w:gridSpan w:val="5"/>
            <w:tcBorders>
              <w:top w:val="single" w:sz="6" w:space="0" w:color="auto"/>
              <w:left w:val="single" w:sz="6" w:space="0" w:color="auto"/>
              <w:bottom w:val="single" w:sz="6" w:space="0" w:color="auto"/>
              <w:right w:val="single" w:sz="6" w:space="0" w:color="auto"/>
            </w:tcBorders>
          </w:tcPr>
          <w:p w14:paraId="64E6C961" w14:textId="77777777" w:rsidR="00AC6D40" w:rsidRPr="006C0394" w:rsidRDefault="00AC6D40" w:rsidP="00BD32D6">
            <w:pPr>
              <w:spacing w:before="240"/>
              <w:ind w:right="12"/>
              <w:jc w:val="center"/>
              <w:rPr>
                <w:b/>
              </w:rPr>
            </w:pPr>
            <w:bookmarkStart w:id="81" w:name="_Toc393737318"/>
            <w:r w:rsidRPr="006C0394">
              <w:rPr>
                <w:b/>
              </w:rPr>
              <w:t>God’s Discipline</w:t>
            </w:r>
            <w:bookmarkEnd w:id="81"/>
          </w:p>
        </w:tc>
        <w:tc>
          <w:tcPr>
            <w:tcW w:w="3060" w:type="dxa"/>
            <w:gridSpan w:val="3"/>
            <w:tcBorders>
              <w:top w:val="single" w:sz="6" w:space="0" w:color="auto"/>
              <w:left w:val="single" w:sz="6" w:space="0" w:color="auto"/>
              <w:bottom w:val="single" w:sz="6" w:space="0" w:color="auto"/>
              <w:right w:val="single" w:sz="6" w:space="0" w:color="auto"/>
            </w:tcBorders>
          </w:tcPr>
          <w:p w14:paraId="04C87A83" w14:textId="77777777" w:rsidR="00AC6D40" w:rsidRPr="006C0394" w:rsidRDefault="00AC6D40" w:rsidP="00BD32D6">
            <w:pPr>
              <w:spacing w:before="240"/>
              <w:ind w:right="12"/>
              <w:jc w:val="center"/>
              <w:rPr>
                <w:b/>
              </w:rPr>
            </w:pPr>
            <w:bookmarkStart w:id="82" w:name="_Toc393737319"/>
            <w:r w:rsidRPr="006C0394">
              <w:rPr>
                <w:b/>
              </w:rPr>
              <w:t>God’s Blessings</w:t>
            </w:r>
            <w:bookmarkEnd w:id="82"/>
          </w:p>
        </w:tc>
      </w:tr>
      <w:tr w:rsidR="00AC6D40" w:rsidRPr="006C0394" w14:paraId="5B2F4A81" w14:textId="77777777" w:rsidTr="00BD32D6">
        <w:tc>
          <w:tcPr>
            <w:tcW w:w="2960" w:type="dxa"/>
            <w:gridSpan w:val="2"/>
            <w:tcBorders>
              <w:top w:val="single" w:sz="6" w:space="0" w:color="auto"/>
              <w:left w:val="single" w:sz="6" w:space="0" w:color="auto"/>
              <w:bottom w:val="single" w:sz="6" w:space="0" w:color="auto"/>
              <w:right w:val="single" w:sz="6" w:space="0" w:color="auto"/>
            </w:tcBorders>
          </w:tcPr>
          <w:p w14:paraId="0E9AC9AF" w14:textId="77777777" w:rsidR="00AC6D40" w:rsidRPr="006C0394" w:rsidRDefault="00AC6D40" w:rsidP="00BD32D6">
            <w:pPr>
              <w:spacing w:before="240"/>
              <w:ind w:right="12"/>
              <w:jc w:val="center"/>
              <w:rPr>
                <w:b/>
              </w:rPr>
            </w:pPr>
            <w:bookmarkStart w:id="83" w:name="_Toc393737320"/>
            <w:r w:rsidRPr="006C0394">
              <w:rPr>
                <w:b/>
              </w:rPr>
              <w:t>Israel’s Commitment</w:t>
            </w:r>
            <w:bookmarkEnd w:id="83"/>
          </w:p>
        </w:tc>
        <w:tc>
          <w:tcPr>
            <w:tcW w:w="3780" w:type="dxa"/>
            <w:gridSpan w:val="5"/>
            <w:tcBorders>
              <w:top w:val="single" w:sz="6" w:space="0" w:color="auto"/>
              <w:left w:val="single" w:sz="6" w:space="0" w:color="auto"/>
              <w:bottom w:val="single" w:sz="6" w:space="0" w:color="auto"/>
              <w:right w:val="single" w:sz="6" w:space="0" w:color="auto"/>
            </w:tcBorders>
          </w:tcPr>
          <w:p w14:paraId="6337F5DF" w14:textId="77777777" w:rsidR="00AC6D40" w:rsidRPr="006C0394" w:rsidRDefault="00AC6D40" w:rsidP="00BD32D6">
            <w:pPr>
              <w:spacing w:before="240"/>
              <w:ind w:right="12"/>
              <w:jc w:val="center"/>
              <w:rPr>
                <w:b/>
              </w:rPr>
            </w:pPr>
            <w:bookmarkStart w:id="84" w:name="_Toc393737321"/>
            <w:r w:rsidRPr="006C0394">
              <w:rPr>
                <w:b/>
              </w:rPr>
              <w:t>Israel’s Complaining</w:t>
            </w:r>
            <w:bookmarkEnd w:id="84"/>
          </w:p>
        </w:tc>
        <w:tc>
          <w:tcPr>
            <w:tcW w:w="3060" w:type="dxa"/>
            <w:gridSpan w:val="3"/>
            <w:tcBorders>
              <w:top w:val="single" w:sz="6" w:space="0" w:color="auto"/>
              <w:left w:val="single" w:sz="6" w:space="0" w:color="auto"/>
              <w:bottom w:val="single" w:sz="6" w:space="0" w:color="auto"/>
              <w:right w:val="single" w:sz="6" w:space="0" w:color="auto"/>
            </w:tcBorders>
          </w:tcPr>
          <w:p w14:paraId="74E047CC" w14:textId="77777777" w:rsidR="00AC6D40" w:rsidRPr="006C0394" w:rsidRDefault="00AC6D40" w:rsidP="00BD32D6">
            <w:pPr>
              <w:spacing w:before="240"/>
              <w:ind w:right="12"/>
              <w:jc w:val="center"/>
              <w:rPr>
                <w:b/>
              </w:rPr>
            </w:pPr>
            <w:bookmarkStart w:id="85" w:name="_Toc393737322"/>
            <w:r w:rsidRPr="006C0394">
              <w:rPr>
                <w:b/>
              </w:rPr>
              <w:t>Israel’s Commitment</w:t>
            </w:r>
            <w:bookmarkEnd w:id="85"/>
          </w:p>
        </w:tc>
      </w:tr>
      <w:tr w:rsidR="00AC6D40" w:rsidRPr="006C0394" w14:paraId="72D78377" w14:textId="77777777" w:rsidTr="00BD32D6">
        <w:tc>
          <w:tcPr>
            <w:tcW w:w="2960" w:type="dxa"/>
            <w:gridSpan w:val="2"/>
            <w:tcBorders>
              <w:top w:val="single" w:sz="6" w:space="0" w:color="auto"/>
              <w:left w:val="single" w:sz="6" w:space="0" w:color="auto"/>
              <w:bottom w:val="single" w:sz="6" w:space="0" w:color="auto"/>
              <w:right w:val="single" w:sz="6" w:space="0" w:color="auto"/>
            </w:tcBorders>
          </w:tcPr>
          <w:p w14:paraId="404A1832" w14:textId="77777777" w:rsidR="00AC6D40" w:rsidRPr="006C0394" w:rsidRDefault="00AC6D40" w:rsidP="00BD32D6">
            <w:pPr>
              <w:spacing w:before="240"/>
              <w:ind w:right="12"/>
              <w:jc w:val="center"/>
              <w:rPr>
                <w:b/>
              </w:rPr>
            </w:pPr>
            <w:bookmarkStart w:id="86" w:name="_Toc393737323"/>
            <w:r w:rsidRPr="006C0394">
              <w:rPr>
                <w:b/>
              </w:rPr>
              <w:t>Order</w:t>
            </w:r>
            <w:bookmarkEnd w:id="86"/>
          </w:p>
        </w:tc>
        <w:tc>
          <w:tcPr>
            <w:tcW w:w="3780" w:type="dxa"/>
            <w:gridSpan w:val="5"/>
            <w:tcBorders>
              <w:top w:val="single" w:sz="6" w:space="0" w:color="auto"/>
              <w:left w:val="single" w:sz="6" w:space="0" w:color="auto"/>
              <w:bottom w:val="single" w:sz="6" w:space="0" w:color="auto"/>
              <w:right w:val="single" w:sz="6" w:space="0" w:color="auto"/>
            </w:tcBorders>
          </w:tcPr>
          <w:p w14:paraId="758F0E20" w14:textId="77777777" w:rsidR="00AC6D40" w:rsidRPr="006C0394" w:rsidRDefault="00AC6D40" w:rsidP="00BD32D6">
            <w:pPr>
              <w:spacing w:before="240"/>
              <w:ind w:right="12"/>
              <w:jc w:val="center"/>
              <w:rPr>
                <w:b/>
              </w:rPr>
            </w:pPr>
            <w:bookmarkStart w:id="87" w:name="_Toc393737324"/>
            <w:r w:rsidRPr="006C0394">
              <w:rPr>
                <w:b/>
              </w:rPr>
              <w:t>Disorder</w:t>
            </w:r>
            <w:bookmarkEnd w:id="87"/>
          </w:p>
        </w:tc>
        <w:tc>
          <w:tcPr>
            <w:tcW w:w="3060" w:type="dxa"/>
            <w:gridSpan w:val="3"/>
            <w:tcBorders>
              <w:top w:val="single" w:sz="6" w:space="0" w:color="auto"/>
              <w:left w:val="single" w:sz="6" w:space="0" w:color="auto"/>
              <w:bottom w:val="single" w:sz="6" w:space="0" w:color="auto"/>
              <w:right w:val="single" w:sz="6" w:space="0" w:color="auto"/>
            </w:tcBorders>
          </w:tcPr>
          <w:p w14:paraId="0C1DEB46" w14:textId="77777777" w:rsidR="00AC6D40" w:rsidRPr="006C0394" w:rsidRDefault="00AC6D40" w:rsidP="00BD32D6">
            <w:pPr>
              <w:spacing w:before="240"/>
              <w:ind w:right="12"/>
              <w:jc w:val="center"/>
              <w:rPr>
                <w:b/>
              </w:rPr>
            </w:pPr>
            <w:bookmarkStart w:id="88" w:name="_Toc393737325"/>
            <w:r w:rsidRPr="006C0394">
              <w:rPr>
                <w:b/>
              </w:rPr>
              <w:t>Reorder</w:t>
            </w:r>
            <w:bookmarkEnd w:id="88"/>
          </w:p>
        </w:tc>
      </w:tr>
      <w:tr w:rsidR="00AC6D40" w:rsidRPr="006C0394" w14:paraId="01EB7BDB" w14:textId="77777777" w:rsidTr="00BD32D6">
        <w:tc>
          <w:tcPr>
            <w:tcW w:w="2960" w:type="dxa"/>
            <w:gridSpan w:val="2"/>
            <w:tcBorders>
              <w:top w:val="single" w:sz="6" w:space="0" w:color="auto"/>
              <w:left w:val="single" w:sz="6" w:space="0" w:color="auto"/>
              <w:bottom w:val="single" w:sz="6" w:space="0" w:color="auto"/>
              <w:right w:val="single" w:sz="6" w:space="0" w:color="auto"/>
            </w:tcBorders>
          </w:tcPr>
          <w:p w14:paraId="50DB5E6C" w14:textId="77777777" w:rsidR="00AC6D40" w:rsidRPr="006C0394" w:rsidRDefault="00AC6D40" w:rsidP="00BD32D6">
            <w:pPr>
              <w:spacing w:before="240"/>
              <w:ind w:right="12"/>
              <w:jc w:val="center"/>
              <w:rPr>
                <w:b/>
              </w:rPr>
            </w:pPr>
            <w:bookmarkStart w:id="89" w:name="_Toc393737326"/>
            <w:r w:rsidRPr="006C0394">
              <w:rPr>
                <w:b/>
              </w:rPr>
              <w:t>Mount Sinai</w:t>
            </w:r>
            <w:bookmarkEnd w:id="89"/>
          </w:p>
        </w:tc>
        <w:tc>
          <w:tcPr>
            <w:tcW w:w="3780" w:type="dxa"/>
            <w:gridSpan w:val="5"/>
            <w:tcBorders>
              <w:top w:val="single" w:sz="6" w:space="0" w:color="auto"/>
              <w:left w:val="single" w:sz="6" w:space="0" w:color="auto"/>
              <w:bottom w:val="single" w:sz="6" w:space="0" w:color="auto"/>
              <w:right w:val="single" w:sz="6" w:space="0" w:color="auto"/>
            </w:tcBorders>
          </w:tcPr>
          <w:p w14:paraId="0AC2282F" w14:textId="77777777" w:rsidR="00AC6D40" w:rsidRPr="006C0394" w:rsidRDefault="00AC6D40" w:rsidP="00BD32D6">
            <w:pPr>
              <w:spacing w:before="240"/>
              <w:ind w:right="12"/>
              <w:jc w:val="center"/>
              <w:rPr>
                <w:b/>
              </w:rPr>
            </w:pPr>
            <w:bookmarkStart w:id="90" w:name="_Toc393737327"/>
            <w:r w:rsidRPr="006C0394">
              <w:rPr>
                <w:b/>
              </w:rPr>
              <w:t>Wilderness</w:t>
            </w:r>
            <w:bookmarkEnd w:id="90"/>
          </w:p>
        </w:tc>
        <w:tc>
          <w:tcPr>
            <w:tcW w:w="3060" w:type="dxa"/>
            <w:gridSpan w:val="3"/>
            <w:tcBorders>
              <w:top w:val="single" w:sz="6" w:space="0" w:color="auto"/>
              <w:left w:val="single" w:sz="6" w:space="0" w:color="auto"/>
              <w:bottom w:val="single" w:sz="6" w:space="0" w:color="auto"/>
              <w:right w:val="single" w:sz="6" w:space="0" w:color="auto"/>
            </w:tcBorders>
          </w:tcPr>
          <w:p w14:paraId="558C4979" w14:textId="77777777" w:rsidR="00AC6D40" w:rsidRPr="006C0394" w:rsidRDefault="00AC6D40" w:rsidP="00BD32D6">
            <w:pPr>
              <w:spacing w:before="240"/>
              <w:ind w:right="12"/>
              <w:jc w:val="center"/>
              <w:rPr>
                <w:b/>
              </w:rPr>
            </w:pPr>
            <w:bookmarkStart w:id="91" w:name="_Toc393737328"/>
            <w:r w:rsidRPr="006C0394">
              <w:rPr>
                <w:b/>
              </w:rPr>
              <w:t>Moab</w:t>
            </w:r>
            <w:bookmarkEnd w:id="91"/>
          </w:p>
        </w:tc>
      </w:tr>
      <w:tr w:rsidR="00AC6D40" w:rsidRPr="006C0394" w14:paraId="01B3BE7A" w14:textId="77777777" w:rsidTr="00BD32D6">
        <w:tc>
          <w:tcPr>
            <w:tcW w:w="2960" w:type="dxa"/>
            <w:gridSpan w:val="2"/>
            <w:tcBorders>
              <w:top w:val="single" w:sz="6" w:space="0" w:color="auto"/>
              <w:left w:val="single" w:sz="6" w:space="0" w:color="auto"/>
              <w:bottom w:val="single" w:sz="6" w:space="0" w:color="auto"/>
              <w:right w:val="single" w:sz="6" w:space="0" w:color="auto"/>
            </w:tcBorders>
          </w:tcPr>
          <w:p w14:paraId="41FB2C51" w14:textId="77777777" w:rsidR="00AC6D40" w:rsidRPr="006C0394" w:rsidRDefault="00AC6D40" w:rsidP="00BD32D6">
            <w:pPr>
              <w:spacing w:before="240"/>
              <w:ind w:right="12"/>
              <w:jc w:val="center"/>
              <w:rPr>
                <w:b/>
              </w:rPr>
            </w:pPr>
            <w:bookmarkStart w:id="92" w:name="_Toc393737329"/>
            <w:r w:rsidRPr="006C0394">
              <w:rPr>
                <w:b/>
              </w:rPr>
              <w:t>20 Days</w:t>
            </w:r>
            <w:bookmarkEnd w:id="92"/>
          </w:p>
        </w:tc>
        <w:tc>
          <w:tcPr>
            <w:tcW w:w="3780" w:type="dxa"/>
            <w:gridSpan w:val="5"/>
            <w:tcBorders>
              <w:top w:val="single" w:sz="6" w:space="0" w:color="auto"/>
              <w:left w:val="single" w:sz="6" w:space="0" w:color="auto"/>
              <w:bottom w:val="single" w:sz="6" w:space="0" w:color="auto"/>
              <w:right w:val="single" w:sz="6" w:space="0" w:color="auto"/>
            </w:tcBorders>
          </w:tcPr>
          <w:p w14:paraId="5BDFFC43" w14:textId="77777777" w:rsidR="00AC6D40" w:rsidRPr="006C0394" w:rsidRDefault="00AC6D40" w:rsidP="00BD32D6">
            <w:pPr>
              <w:spacing w:before="240"/>
              <w:ind w:right="12"/>
              <w:jc w:val="center"/>
              <w:rPr>
                <w:b/>
              </w:rPr>
            </w:pPr>
            <w:bookmarkStart w:id="93" w:name="_Toc393737330"/>
            <w:r w:rsidRPr="006C0394">
              <w:rPr>
                <w:b/>
              </w:rPr>
              <w:t>38 Years, 3 Months, 10 Days</w:t>
            </w:r>
            <w:bookmarkEnd w:id="93"/>
            <w:r w:rsidRPr="006C0394">
              <w:rPr>
                <w:b/>
              </w:rPr>
              <w:t xml:space="preserve"> </w:t>
            </w:r>
            <w:r w:rsidRPr="006C0394">
              <w:rPr>
                <w:b/>
                <w:vanish/>
                <w:sz w:val="12"/>
              </w:rPr>
              <w:t>Deut 2:14</w:t>
            </w:r>
          </w:p>
        </w:tc>
        <w:tc>
          <w:tcPr>
            <w:tcW w:w="3060" w:type="dxa"/>
            <w:gridSpan w:val="3"/>
            <w:tcBorders>
              <w:top w:val="single" w:sz="6" w:space="0" w:color="auto"/>
              <w:left w:val="single" w:sz="6" w:space="0" w:color="auto"/>
              <w:bottom w:val="single" w:sz="6" w:space="0" w:color="auto"/>
              <w:right w:val="single" w:sz="6" w:space="0" w:color="auto"/>
            </w:tcBorders>
          </w:tcPr>
          <w:p w14:paraId="3ADD8935" w14:textId="77777777" w:rsidR="00AC6D40" w:rsidRPr="006C0394" w:rsidRDefault="00AC6D40" w:rsidP="00BD32D6">
            <w:pPr>
              <w:spacing w:before="240"/>
              <w:ind w:right="12"/>
              <w:jc w:val="center"/>
              <w:rPr>
                <w:b/>
              </w:rPr>
            </w:pPr>
            <w:bookmarkStart w:id="94" w:name="_Toc393737331"/>
            <w:proofErr w:type="gramStart"/>
            <w:r w:rsidRPr="006C0394">
              <w:rPr>
                <w:b/>
              </w:rPr>
              <w:t>ca</w:t>
            </w:r>
            <w:proofErr w:type="gramEnd"/>
            <w:r w:rsidRPr="006C0394">
              <w:rPr>
                <w:b/>
              </w:rPr>
              <w:t>. 5 Months</w:t>
            </w:r>
            <w:bookmarkEnd w:id="94"/>
          </w:p>
          <w:p w14:paraId="5FE57B30" w14:textId="77777777" w:rsidR="00AC6D40" w:rsidRPr="006C0394" w:rsidRDefault="00AC6D40" w:rsidP="00BD32D6">
            <w:pPr>
              <w:spacing w:before="240"/>
              <w:ind w:right="12"/>
              <w:jc w:val="center"/>
              <w:rPr>
                <w:b/>
              </w:rPr>
            </w:pPr>
          </w:p>
        </w:tc>
      </w:tr>
      <w:tr w:rsidR="00AC6D40" w:rsidRPr="006C0394" w14:paraId="4D3249EA" w14:textId="77777777" w:rsidTr="00BD32D6">
        <w:tc>
          <w:tcPr>
            <w:tcW w:w="1520" w:type="dxa"/>
            <w:tcBorders>
              <w:top w:val="single" w:sz="6" w:space="0" w:color="auto"/>
              <w:left w:val="single" w:sz="6" w:space="0" w:color="auto"/>
              <w:bottom w:val="single" w:sz="6" w:space="0" w:color="auto"/>
              <w:right w:val="single" w:sz="6" w:space="0" w:color="auto"/>
            </w:tcBorders>
          </w:tcPr>
          <w:p w14:paraId="679F0038" w14:textId="77777777" w:rsidR="00AC6D40" w:rsidRPr="006C0394" w:rsidRDefault="00AC6D40" w:rsidP="00BD32D6">
            <w:pPr>
              <w:ind w:right="12"/>
              <w:jc w:val="center"/>
              <w:rPr>
                <w:sz w:val="16"/>
              </w:rPr>
            </w:pPr>
          </w:p>
          <w:p w14:paraId="59D86380" w14:textId="77777777" w:rsidR="00AC6D40" w:rsidRPr="006C0394" w:rsidRDefault="00AC6D40" w:rsidP="00BD32D6">
            <w:pPr>
              <w:ind w:right="12"/>
              <w:jc w:val="center"/>
              <w:rPr>
                <w:sz w:val="16"/>
              </w:rPr>
            </w:pPr>
            <w:bookmarkStart w:id="95" w:name="_Toc393737332"/>
            <w:r w:rsidRPr="006C0394">
              <w:rPr>
                <w:sz w:val="16"/>
              </w:rPr>
              <w:t>Organization</w:t>
            </w:r>
            <w:bookmarkEnd w:id="95"/>
            <w:r w:rsidRPr="006C0394">
              <w:rPr>
                <w:sz w:val="16"/>
              </w:rPr>
              <w:t xml:space="preserve"> </w:t>
            </w:r>
          </w:p>
          <w:p w14:paraId="5D6DF958" w14:textId="77777777" w:rsidR="00AC6D40" w:rsidRPr="006C0394" w:rsidRDefault="00AC6D40" w:rsidP="00BD32D6">
            <w:pPr>
              <w:ind w:right="12"/>
              <w:jc w:val="center"/>
              <w:rPr>
                <w:sz w:val="16"/>
              </w:rPr>
            </w:pPr>
            <w:bookmarkStart w:id="96" w:name="_Toc393737333"/>
            <w:r w:rsidRPr="006C0394">
              <w:rPr>
                <w:sz w:val="16"/>
              </w:rPr>
              <w:t>(1–4)</w:t>
            </w:r>
            <w:bookmarkEnd w:id="96"/>
          </w:p>
        </w:tc>
        <w:tc>
          <w:tcPr>
            <w:tcW w:w="1440" w:type="dxa"/>
            <w:tcBorders>
              <w:top w:val="single" w:sz="6" w:space="0" w:color="auto"/>
              <w:left w:val="single" w:sz="6" w:space="0" w:color="auto"/>
              <w:bottom w:val="single" w:sz="6" w:space="0" w:color="auto"/>
              <w:right w:val="single" w:sz="6" w:space="0" w:color="auto"/>
            </w:tcBorders>
          </w:tcPr>
          <w:p w14:paraId="5F03889F" w14:textId="77777777" w:rsidR="00AC6D40" w:rsidRPr="006C0394" w:rsidRDefault="00AC6D40" w:rsidP="00BD32D6">
            <w:pPr>
              <w:ind w:right="12"/>
              <w:jc w:val="center"/>
              <w:rPr>
                <w:sz w:val="16"/>
              </w:rPr>
            </w:pPr>
          </w:p>
          <w:p w14:paraId="259D2BEE" w14:textId="77777777" w:rsidR="00AC6D40" w:rsidRPr="006C0394" w:rsidRDefault="00AC6D40" w:rsidP="00BD32D6">
            <w:pPr>
              <w:ind w:right="12"/>
              <w:jc w:val="center"/>
              <w:rPr>
                <w:sz w:val="16"/>
              </w:rPr>
            </w:pPr>
            <w:bookmarkStart w:id="97" w:name="_Toc393737334"/>
            <w:r w:rsidRPr="006C0394">
              <w:rPr>
                <w:sz w:val="16"/>
              </w:rPr>
              <w:t>Sanctification (5:1–10:10)</w:t>
            </w:r>
            <w:bookmarkEnd w:id="97"/>
          </w:p>
        </w:tc>
        <w:tc>
          <w:tcPr>
            <w:tcW w:w="820" w:type="dxa"/>
            <w:tcBorders>
              <w:top w:val="single" w:sz="6" w:space="0" w:color="auto"/>
              <w:left w:val="single" w:sz="6" w:space="0" w:color="auto"/>
              <w:bottom w:val="single" w:sz="6" w:space="0" w:color="auto"/>
              <w:right w:val="single" w:sz="6" w:space="0" w:color="auto"/>
            </w:tcBorders>
          </w:tcPr>
          <w:p w14:paraId="19AB2015" w14:textId="77777777" w:rsidR="00AC6D40" w:rsidRPr="006C0394" w:rsidRDefault="00AC6D40" w:rsidP="00BD32D6">
            <w:pPr>
              <w:ind w:left="-100" w:right="12"/>
              <w:jc w:val="center"/>
              <w:rPr>
                <w:sz w:val="16"/>
              </w:rPr>
            </w:pPr>
          </w:p>
          <w:p w14:paraId="54FA7834" w14:textId="77777777" w:rsidR="00AC6D40" w:rsidRPr="006C0394" w:rsidRDefault="00AC6D40" w:rsidP="00BD32D6">
            <w:pPr>
              <w:ind w:left="-100" w:right="-70"/>
              <w:jc w:val="center"/>
              <w:rPr>
                <w:sz w:val="16"/>
              </w:rPr>
            </w:pPr>
            <w:bookmarkStart w:id="98" w:name="_Toc393737335"/>
            <w:r w:rsidRPr="006C0394">
              <w:rPr>
                <w:sz w:val="16"/>
              </w:rPr>
              <w:t>To Kadesh (10:11</w:t>
            </w:r>
            <w:r w:rsidRPr="006C0394">
              <w:rPr>
                <w:sz w:val="12"/>
              </w:rPr>
              <w:t>–</w:t>
            </w:r>
            <w:r w:rsidRPr="006C0394">
              <w:rPr>
                <w:sz w:val="16"/>
              </w:rPr>
              <w:t>12:16)</w:t>
            </w:r>
            <w:bookmarkEnd w:id="98"/>
          </w:p>
        </w:tc>
        <w:tc>
          <w:tcPr>
            <w:tcW w:w="740" w:type="dxa"/>
            <w:tcBorders>
              <w:top w:val="single" w:sz="6" w:space="0" w:color="auto"/>
              <w:left w:val="single" w:sz="6" w:space="0" w:color="auto"/>
              <w:bottom w:val="single" w:sz="6" w:space="0" w:color="auto"/>
              <w:right w:val="single" w:sz="6" w:space="0" w:color="auto"/>
            </w:tcBorders>
          </w:tcPr>
          <w:p w14:paraId="27E25409" w14:textId="77777777" w:rsidR="00AC6D40" w:rsidRPr="006C0394" w:rsidRDefault="00AC6D40" w:rsidP="00BD32D6">
            <w:pPr>
              <w:ind w:left="-100" w:right="12"/>
              <w:jc w:val="center"/>
              <w:rPr>
                <w:sz w:val="16"/>
              </w:rPr>
            </w:pPr>
          </w:p>
          <w:p w14:paraId="30BE9B63" w14:textId="77777777" w:rsidR="00AC6D40" w:rsidRPr="006C0394" w:rsidRDefault="00AC6D40" w:rsidP="00BD32D6">
            <w:pPr>
              <w:ind w:left="-100" w:right="12"/>
              <w:jc w:val="center"/>
              <w:rPr>
                <w:sz w:val="16"/>
              </w:rPr>
            </w:pPr>
            <w:bookmarkStart w:id="99" w:name="_Toc393737336"/>
            <w:r w:rsidRPr="006C0394">
              <w:rPr>
                <w:sz w:val="16"/>
              </w:rPr>
              <w:t>Kadesh Sin (13–14)</w:t>
            </w:r>
            <w:bookmarkEnd w:id="99"/>
          </w:p>
        </w:tc>
        <w:tc>
          <w:tcPr>
            <w:tcW w:w="740" w:type="dxa"/>
            <w:tcBorders>
              <w:top w:val="single" w:sz="6" w:space="0" w:color="auto"/>
              <w:left w:val="single" w:sz="6" w:space="0" w:color="auto"/>
              <w:bottom w:val="single" w:sz="6" w:space="0" w:color="auto"/>
              <w:right w:val="single" w:sz="6" w:space="0" w:color="auto"/>
            </w:tcBorders>
          </w:tcPr>
          <w:p w14:paraId="1B5BEEB2" w14:textId="77777777" w:rsidR="00AC6D40" w:rsidRPr="006C0394" w:rsidRDefault="00AC6D40" w:rsidP="00BD32D6">
            <w:pPr>
              <w:ind w:left="-40" w:right="12"/>
              <w:jc w:val="center"/>
              <w:rPr>
                <w:sz w:val="16"/>
              </w:rPr>
            </w:pPr>
          </w:p>
          <w:p w14:paraId="30E0F250" w14:textId="77777777" w:rsidR="00AC6D40" w:rsidRPr="006C0394" w:rsidRDefault="00AC6D40" w:rsidP="00BD32D6">
            <w:pPr>
              <w:ind w:left="-40" w:right="12"/>
              <w:jc w:val="center"/>
              <w:rPr>
                <w:sz w:val="16"/>
              </w:rPr>
            </w:pPr>
            <w:bookmarkStart w:id="100" w:name="_Toc393737337"/>
            <w:r w:rsidRPr="006C0394">
              <w:rPr>
                <w:sz w:val="16"/>
              </w:rPr>
              <w:t>Wilder-ness (15–19)</w:t>
            </w:r>
            <w:bookmarkEnd w:id="100"/>
          </w:p>
        </w:tc>
        <w:tc>
          <w:tcPr>
            <w:tcW w:w="660" w:type="dxa"/>
            <w:tcBorders>
              <w:top w:val="single" w:sz="6" w:space="0" w:color="auto"/>
              <w:left w:val="single" w:sz="6" w:space="0" w:color="auto"/>
              <w:bottom w:val="single" w:sz="6" w:space="0" w:color="auto"/>
              <w:right w:val="single" w:sz="6" w:space="0" w:color="auto"/>
            </w:tcBorders>
          </w:tcPr>
          <w:p w14:paraId="40BCC420" w14:textId="77777777" w:rsidR="00AC6D40" w:rsidRPr="006C0394" w:rsidRDefault="00AC6D40" w:rsidP="00BD32D6">
            <w:pPr>
              <w:ind w:left="-80" w:right="12"/>
              <w:jc w:val="center"/>
              <w:rPr>
                <w:sz w:val="16"/>
              </w:rPr>
            </w:pPr>
          </w:p>
          <w:p w14:paraId="24BCCA08" w14:textId="77777777" w:rsidR="00AC6D40" w:rsidRPr="006C0394" w:rsidRDefault="00AC6D40" w:rsidP="00BD32D6">
            <w:pPr>
              <w:ind w:left="-80" w:right="12"/>
              <w:jc w:val="center"/>
              <w:rPr>
                <w:sz w:val="16"/>
              </w:rPr>
            </w:pPr>
            <w:bookmarkStart w:id="101" w:name="_Toc393737338"/>
            <w:r w:rsidRPr="006C0394">
              <w:rPr>
                <w:sz w:val="16"/>
              </w:rPr>
              <w:t>To Moab (20–21)</w:t>
            </w:r>
            <w:bookmarkEnd w:id="101"/>
          </w:p>
        </w:tc>
        <w:tc>
          <w:tcPr>
            <w:tcW w:w="820" w:type="dxa"/>
            <w:tcBorders>
              <w:top w:val="single" w:sz="6" w:space="0" w:color="auto"/>
              <w:left w:val="single" w:sz="6" w:space="0" w:color="auto"/>
              <w:bottom w:val="single" w:sz="6" w:space="0" w:color="auto"/>
              <w:right w:val="single" w:sz="6" w:space="0" w:color="auto"/>
            </w:tcBorders>
          </w:tcPr>
          <w:p w14:paraId="799F568A" w14:textId="77777777" w:rsidR="00AC6D40" w:rsidRPr="006C0394" w:rsidRDefault="00AC6D40" w:rsidP="00BD32D6">
            <w:pPr>
              <w:ind w:right="12"/>
              <w:jc w:val="center"/>
              <w:rPr>
                <w:sz w:val="16"/>
              </w:rPr>
            </w:pPr>
          </w:p>
          <w:p w14:paraId="70C7F0D4" w14:textId="77777777" w:rsidR="00AC6D40" w:rsidRPr="006C0394" w:rsidRDefault="00AC6D40" w:rsidP="00BD32D6">
            <w:pPr>
              <w:ind w:right="12"/>
              <w:jc w:val="center"/>
              <w:rPr>
                <w:sz w:val="16"/>
              </w:rPr>
            </w:pPr>
            <w:bookmarkStart w:id="102" w:name="_Toc393737339"/>
            <w:r w:rsidRPr="006C0394">
              <w:rPr>
                <w:sz w:val="16"/>
              </w:rPr>
              <w:t>Moab Sin (22–25)</w:t>
            </w:r>
            <w:bookmarkEnd w:id="102"/>
          </w:p>
        </w:tc>
        <w:tc>
          <w:tcPr>
            <w:tcW w:w="949" w:type="dxa"/>
            <w:tcBorders>
              <w:top w:val="single" w:sz="6" w:space="0" w:color="auto"/>
              <w:left w:val="single" w:sz="6" w:space="0" w:color="auto"/>
              <w:bottom w:val="single" w:sz="6" w:space="0" w:color="auto"/>
              <w:right w:val="single" w:sz="6" w:space="0" w:color="auto"/>
            </w:tcBorders>
          </w:tcPr>
          <w:p w14:paraId="416EE93B" w14:textId="77777777" w:rsidR="00AC6D40" w:rsidRPr="006C0394" w:rsidRDefault="00AC6D40" w:rsidP="00BD32D6">
            <w:pPr>
              <w:ind w:right="12"/>
              <w:jc w:val="center"/>
              <w:rPr>
                <w:sz w:val="16"/>
              </w:rPr>
            </w:pPr>
          </w:p>
          <w:p w14:paraId="56F64BC8" w14:textId="77777777" w:rsidR="00AC6D40" w:rsidRPr="006C0394" w:rsidRDefault="00AC6D40" w:rsidP="00BD32D6">
            <w:pPr>
              <w:ind w:right="12"/>
              <w:jc w:val="center"/>
              <w:rPr>
                <w:sz w:val="16"/>
              </w:rPr>
            </w:pPr>
            <w:bookmarkStart w:id="103" w:name="_Toc393737340"/>
            <w:r w:rsidRPr="006C0394">
              <w:rPr>
                <w:sz w:val="16"/>
              </w:rPr>
              <w:t>Provision for Land (26–27)</w:t>
            </w:r>
            <w:bookmarkEnd w:id="103"/>
          </w:p>
        </w:tc>
        <w:tc>
          <w:tcPr>
            <w:tcW w:w="941" w:type="dxa"/>
            <w:tcBorders>
              <w:top w:val="single" w:sz="6" w:space="0" w:color="auto"/>
              <w:left w:val="single" w:sz="6" w:space="0" w:color="auto"/>
              <w:bottom w:val="single" w:sz="6" w:space="0" w:color="auto"/>
              <w:right w:val="single" w:sz="6" w:space="0" w:color="auto"/>
            </w:tcBorders>
          </w:tcPr>
          <w:p w14:paraId="41C61F35" w14:textId="77777777" w:rsidR="00AC6D40" w:rsidRPr="006C0394" w:rsidRDefault="00AC6D40" w:rsidP="00BD32D6">
            <w:pPr>
              <w:ind w:right="12"/>
              <w:jc w:val="center"/>
              <w:rPr>
                <w:sz w:val="16"/>
              </w:rPr>
            </w:pPr>
          </w:p>
          <w:p w14:paraId="68A80F24" w14:textId="77777777" w:rsidR="00AC6D40" w:rsidRPr="006C0394" w:rsidRDefault="00AC6D40" w:rsidP="00BD32D6">
            <w:pPr>
              <w:ind w:right="12"/>
              <w:jc w:val="center"/>
              <w:rPr>
                <w:sz w:val="16"/>
              </w:rPr>
            </w:pPr>
            <w:bookmarkStart w:id="104" w:name="_Toc393737341"/>
            <w:r w:rsidRPr="006C0394">
              <w:rPr>
                <w:sz w:val="16"/>
              </w:rPr>
              <w:t>Offerings &amp; Vows (28–30)</w:t>
            </w:r>
            <w:bookmarkEnd w:id="104"/>
          </w:p>
        </w:tc>
        <w:tc>
          <w:tcPr>
            <w:tcW w:w="1170" w:type="dxa"/>
            <w:tcBorders>
              <w:top w:val="single" w:sz="6" w:space="0" w:color="auto"/>
              <w:left w:val="single" w:sz="6" w:space="0" w:color="auto"/>
              <w:bottom w:val="single" w:sz="6" w:space="0" w:color="auto"/>
              <w:right w:val="single" w:sz="6" w:space="0" w:color="auto"/>
            </w:tcBorders>
          </w:tcPr>
          <w:p w14:paraId="1259BE95" w14:textId="77777777" w:rsidR="00AC6D40" w:rsidRPr="006C0394" w:rsidRDefault="00AC6D40" w:rsidP="00BD32D6">
            <w:pPr>
              <w:ind w:right="12"/>
              <w:jc w:val="center"/>
              <w:rPr>
                <w:sz w:val="16"/>
              </w:rPr>
            </w:pPr>
          </w:p>
          <w:p w14:paraId="17F12031" w14:textId="77777777" w:rsidR="00AC6D40" w:rsidRPr="006C0394" w:rsidRDefault="00AC6D40" w:rsidP="00BD32D6">
            <w:pPr>
              <w:ind w:right="12"/>
              <w:jc w:val="center"/>
              <w:rPr>
                <w:sz w:val="16"/>
              </w:rPr>
            </w:pPr>
            <w:bookmarkStart w:id="105" w:name="_Toc393737342"/>
            <w:r w:rsidRPr="006C0394">
              <w:rPr>
                <w:sz w:val="16"/>
              </w:rPr>
              <w:t>Final Preparations (31–36)</w:t>
            </w:r>
            <w:bookmarkEnd w:id="105"/>
          </w:p>
          <w:p w14:paraId="186CA4E9" w14:textId="77777777" w:rsidR="00AC6D40" w:rsidRPr="006C0394" w:rsidRDefault="00AC6D40" w:rsidP="00BD32D6">
            <w:pPr>
              <w:ind w:right="12"/>
              <w:jc w:val="center"/>
              <w:rPr>
                <w:sz w:val="16"/>
              </w:rPr>
            </w:pPr>
          </w:p>
          <w:p w14:paraId="1AFF3F76" w14:textId="77777777" w:rsidR="00AC6D40" w:rsidRPr="006C0394" w:rsidRDefault="00AC6D40" w:rsidP="00BD32D6">
            <w:pPr>
              <w:ind w:right="12"/>
              <w:jc w:val="center"/>
              <w:rPr>
                <w:sz w:val="16"/>
              </w:rPr>
            </w:pPr>
          </w:p>
        </w:tc>
      </w:tr>
    </w:tbl>
    <w:p w14:paraId="1D4A6AC1" w14:textId="77777777" w:rsidR="00AC6D40" w:rsidRPr="006C0394" w:rsidRDefault="00AC6D40" w:rsidP="00AC6D40">
      <w:pPr>
        <w:ind w:left="20" w:right="-385" w:hanging="20"/>
        <w:rPr>
          <w:b/>
        </w:rPr>
      </w:pPr>
    </w:p>
    <w:p w14:paraId="4AEE324C" w14:textId="6D9FDD84" w:rsidR="00AC6D40" w:rsidRPr="006C0394" w:rsidRDefault="00AC6D40" w:rsidP="00AC6D40">
      <w:pPr>
        <w:ind w:left="20" w:right="-385" w:hanging="20"/>
        <w:rPr>
          <w:b/>
        </w:rPr>
      </w:pPr>
      <w:bookmarkStart w:id="106" w:name="_Toc393737343"/>
      <w:r w:rsidRPr="006C0394">
        <w:rPr>
          <w:b/>
          <w:u w:val="single"/>
        </w:rPr>
        <w:t>Key Word:</w:t>
      </w:r>
      <w:r w:rsidRPr="006C0394">
        <w:rPr>
          <w:b/>
        </w:rPr>
        <w:t xml:space="preserve"> </w:t>
      </w:r>
      <w:r w:rsidR="006C68B3">
        <w:rPr>
          <w:b/>
        </w:rPr>
        <w:tab/>
      </w:r>
      <w:r w:rsidRPr="006C0394">
        <w:rPr>
          <w:b/>
        </w:rPr>
        <w:t>Preparation</w:t>
      </w:r>
      <w:bookmarkEnd w:id="106"/>
    </w:p>
    <w:p w14:paraId="2F0C72B0" w14:textId="77777777" w:rsidR="00AC6D40" w:rsidRPr="006C0394" w:rsidRDefault="00AC6D40" w:rsidP="00AC6D40">
      <w:pPr>
        <w:ind w:left="1260" w:right="-385" w:hanging="1260"/>
        <w:rPr>
          <w:b/>
        </w:rPr>
      </w:pPr>
    </w:p>
    <w:p w14:paraId="0B98A50E" w14:textId="09DFD6A0" w:rsidR="00AC6D40" w:rsidRPr="006C0394" w:rsidRDefault="00AC6D40" w:rsidP="00AC6D40">
      <w:pPr>
        <w:ind w:left="1440" w:right="-385" w:hanging="1440"/>
        <w:rPr>
          <w:b/>
        </w:rPr>
      </w:pPr>
      <w:bookmarkStart w:id="107" w:name="_Toc393737344"/>
      <w:r w:rsidRPr="006C0394">
        <w:rPr>
          <w:b/>
          <w:u w:val="single"/>
        </w:rPr>
        <w:t>Key Verses</w:t>
      </w:r>
      <w:r w:rsidRPr="006C0394">
        <w:rPr>
          <w:b/>
        </w:rPr>
        <w:t>:</w:t>
      </w:r>
      <w:r w:rsidR="00B867BA">
        <w:rPr>
          <w:b/>
        </w:rPr>
        <w:tab/>
      </w:r>
      <w:r w:rsidRPr="006C0394">
        <w:rPr>
          <w:b/>
          <w:i/>
        </w:rPr>
        <w:t>Discipline</w:t>
      </w:r>
      <w:r w:rsidRPr="006C0394">
        <w:rPr>
          <w:b/>
        </w:rPr>
        <w:t xml:space="preserve">–“Not one of the men who saw my glory and the miraculous signs I performed in Egypt and in the desert but who disobeyed me these ten times–not one of them will ever see the land I promised on oath to their forefathers…” </w:t>
      </w:r>
      <w:r w:rsidR="00C5216A">
        <w:rPr>
          <w:b/>
        </w:rPr>
        <w:br/>
      </w:r>
      <w:r w:rsidRPr="006C0394">
        <w:rPr>
          <w:b/>
        </w:rPr>
        <w:t>(Numbers 14:22-23)</w:t>
      </w:r>
      <w:bookmarkEnd w:id="107"/>
    </w:p>
    <w:p w14:paraId="7A00B8C3" w14:textId="77777777" w:rsidR="00AC6D40" w:rsidRPr="006C0394" w:rsidRDefault="00AC6D40" w:rsidP="00AC6D40">
      <w:pPr>
        <w:ind w:left="1440" w:right="-385" w:hanging="1440"/>
        <w:rPr>
          <w:b/>
        </w:rPr>
      </w:pPr>
    </w:p>
    <w:p w14:paraId="08BD1744" w14:textId="77777777" w:rsidR="00AC6D40" w:rsidRPr="006C0394" w:rsidRDefault="00AC6D40" w:rsidP="00AC6D40">
      <w:pPr>
        <w:ind w:left="1440" w:right="-385" w:hanging="1440"/>
        <w:rPr>
          <w:b/>
        </w:rPr>
      </w:pPr>
      <w:r w:rsidRPr="006C0394">
        <w:rPr>
          <w:b/>
          <w:i/>
        </w:rPr>
        <w:tab/>
      </w:r>
      <w:bookmarkStart w:id="108" w:name="_Toc393737345"/>
      <w:r w:rsidRPr="006C0394">
        <w:rPr>
          <w:b/>
          <w:i/>
        </w:rPr>
        <w:t>Blessing</w:t>
      </w:r>
      <w:r w:rsidRPr="006C0394">
        <w:rPr>
          <w:b/>
        </w:rPr>
        <w:t>–“God is not a man, that he should lie, nor a son of man, that he should change his mind.  Does he speak and then not act?  Does he promise and not fulfill?  I have received a command to bless; he has blessed, and I cannot change it” (Numbers 23:19-20)</w:t>
      </w:r>
      <w:bookmarkEnd w:id="108"/>
    </w:p>
    <w:p w14:paraId="59323A15" w14:textId="77777777" w:rsidR="00AC6D40" w:rsidRPr="006C0394" w:rsidRDefault="00AC6D40" w:rsidP="00AC6D40">
      <w:pPr>
        <w:ind w:left="20" w:right="-385" w:hanging="20"/>
        <w:rPr>
          <w:b/>
        </w:rPr>
      </w:pPr>
    </w:p>
    <w:p w14:paraId="76EB222D" w14:textId="77777777" w:rsidR="00AC6D40" w:rsidRPr="006C0394" w:rsidRDefault="00AC6D40" w:rsidP="00AC6D40">
      <w:pPr>
        <w:ind w:left="20" w:right="-385" w:hanging="20"/>
        <w:outlineLvl w:val="0"/>
        <w:rPr>
          <w:b/>
        </w:rPr>
      </w:pPr>
      <w:bookmarkStart w:id="109" w:name="_Toc393737346"/>
      <w:r w:rsidRPr="006C0394">
        <w:rPr>
          <w:b/>
          <w:u w:val="single"/>
        </w:rPr>
        <w:t>Summary Statement</w:t>
      </w:r>
      <w:r w:rsidRPr="006C0394">
        <w:rPr>
          <w:b/>
        </w:rPr>
        <w:t>:</w:t>
      </w:r>
      <w:bookmarkEnd w:id="109"/>
    </w:p>
    <w:p w14:paraId="358AFD6D" w14:textId="77777777" w:rsidR="00AC6D40" w:rsidRPr="006C0394" w:rsidRDefault="00AC6D40" w:rsidP="00AC6D40">
      <w:pPr>
        <w:ind w:right="-385"/>
        <w:rPr>
          <w:b/>
        </w:rPr>
      </w:pPr>
      <w:bookmarkStart w:id="110" w:name="_Toc393737347"/>
      <w:r w:rsidRPr="00216A84">
        <w:rPr>
          <w:b/>
        </w:rPr>
        <w:t>God prepared Israel to enter Canaan by showing that he would fulfill the Abrahamic Covenant only through believing Israelites</w:t>
      </w:r>
      <w:r w:rsidRPr="006C0394">
        <w:rPr>
          <w:b/>
        </w:rPr>
        <w:t>.</w:t>
      </w:r>
      <w:bookmarkEnd w:id="110"/>
    </w:p>
    <w:p w14:paraId="302919C9" w14:textId="77777777" w:rsidR="00AC6D40" w:rsidRPr="006C0394" w:rsidRDefault="00AC6D40" w:rsidP="00AC6D40">
      <w:pPr>
        <w:ind w:left="20" w:right="-385" w:hanging="20"/>
        <w:rPr>
          <w:b/>
        </w:rPr>
      </w:pPr>
    </w:p>
    <w:p w14:paraId="33CF1008" w14:textId="77777777" w:rsidR="00AC6D40" w:rsidRPr="006C0394" w:rsidRDefault="00AC6D40" w:rsidP="00AC6D40">
      <w:pPr>
        <w:ind w:left="20" w:right="-385" w:hanging="20"/>
        <w:outlineLvl w:val="0"/>
        <w:rPr>
          <w:b/>
        </w:rPr>
      </w:pPr>
      <w:bookmarkStart w:id="111" w:name="_Toc393737348"/>
      <w:r w:rsidRPr="006C0394">
        <w:rPr>
          <w:b/>
          <w:u w:val="single"/>
        </w:rPr>
        <w:t>Applications</w:t>
      </w:r>
      <w:r w:rsidRPr="006C0394">
        <w:rPr>
          <w:b/>
        </w:rPr>
        <w:t>:</w:t>
      </w:r>
      <w:bookmarkEnd w:id="111"/>
    </w:p>
    <w:p w14:paraId="29A6DED8" w14:textId="77777777" w:rsidR="00AC6D40" w:rsidRPr="006C0394" w:rsidRDefault="00AC6D40" w:rsidP="00AC6D40">
      <w:pPr>
        <w:ind w:left="20" w:right="-385" w:hanging="20"/>
        <w:rPr>
          <w:b/>
        </w:rPr>
      </w:pPr>
      <w:bookmarkStart w:id="112" w:name="_Toc393737349"/>
      <w:r w:rsidRPr="006C0394">
        <w:rPr>
          <w:b/>
        </w:rPr>
        <w:t xml:space="preserve">We as believers need to realize that God has given us everything we need to do </w:t>
      </w:r>
      <w:r>
        <w:rPr>
          <w:b/>
        </w:rPr>
        <w:t xml:space="preserve">his </w:t>
      </w:r>
      <w:r w:rsidRPr="006C0394">
        <w:rPr>
          <w:b/>
        </w:rPr>
        <w:t>will, but disobedience deserves discipline.</w:t>
      </w:r>
      <w:bookmarkEnd w:id="112"/>
    </w:p>
    <w:p w14:paraId="01BFD971" w14:textId="77777777" w:rsidR="00AC6D40" w:rsidRPr="006C0394" w:rsidRDefault="00AC6D40" w:rsidP="00AC6D40">
      <w:pPr>
        <w:ind w:left="20" w:right="-385" w:hanging="20"/>
        <w:rPr>
          <w:b/>
        </w:rPr>
      </w:pPr>
    </w:p>
    <w:p w14:paraId="380576C7" w14:textId="77777777" w:rsidR="00AC6D40" w:rsidRPr="006C0394" w:rsidRDefault="00AC6D40" w:rsidP="00AC6D40">
      <w:pPr>
        <w:ind w:left="20" w:right="-385" w:hanging="20"/>
        <w:outlineLvl w:val="0"/>
        <w:rPr>
          <w:b/>
        </w:rPr>
      </w:pPr>
      <w:bookmarkStart w:id="113" w:name="_Toc393737350"/>
      <w:r w:rsidRPr="006C0394">
        <w:rPr>
          <w:b/>
        </w:rPr>
        <w:t xml:space="preserve">God will get </w:t>
      </w:r>
      <w:r>
        <w:rPr>
          <w:b/>
        </w:rPr>
        <w:t xml:space="preserve">his </w:t>
      </w:r>
      <w:r w:rsidRPr="006C0394">
        <w:rPr>
          <w:b/>
        </w:rPr>
        <w:t>will done either through us or in spite of us.</w:t>
      </w:r>
      <w:bookmarkEnd w:id="113"/>
    </w:p>
    <w:p w14:paraId="44AA8903" w14:textId="77777777" w:rsidR="00AC6D40" w:rsidRPr="006C0394" w:rsidRDefault="00AC6D40" w:rsidP="00AC6D40">
      <w:pPr>
        <w:ind w:left="20" w:right="-385" w:hanging="20"/>
        <w:rPr>
          <w:b/>
        </w:rPr>
      </w:pPr>
    </w:p>
    <w:p w14:paraId="5D5704F7" w14:textId="77777777" w:rsidR="00AC6D40" w:rsidRPr="006C0394" w:rsidRDefault="00AC6D40" w:rsidP="00AC6D40">
      <w:pPr>
        <w:ind w:left="20" w:right="-385" w:hanging="20"/>
        <w:outlineLvl w:val="0"/>
        <w:rPr>
          <w:b/>
        </w:rPr>
      </w:pPr>
      <w:bookmarkStart w:id="114" w:name="_Toc393737351"/>
      <w:r w:rsidRPr="006C0394">
        <w:rPr>
          <w:b/>
        </w:rPr>
        <w:t>Are we characterized by commitment or complaining?</w:t>
      </w:r>
      <w:bookmarkEnd w:id="114"/>
    </w:p>
    <w:p w14:paraId="13EE1BA3" w14:textId="2E4D2759" w:rsidR="00600D74" w:rsidRPr="004918E8" w:rsidRDefault="00600D74" w:rsidP="00AC6D40">
      <w:pPr>
        <w:widowControl w:val="0"/>
        <w:ind w:right="-10"/>
        <w:jc w:val="center"/>
        <w:rPr>
          <w:rFonts w:cs="Arial"/>
          <w:szCs w:val="22"/>
        </w:rPr>
      </w:pPr>
    </w:p>
    <w:sectPr w:rsidR="00600D74" w:rsidRPr="004918E8" w:rsidSect="000506C5">
      <w:headerReference w:type="default" r:id="rId11"/>
      <w:headerReference w:type="first" r:id="rId12"/>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C8281" w14:textId="77777777" w:rsidR="00F37FC9" w:rsidRDefault="00F37FC9">
      <w:r>
        <w:separator/>
      </w:r>
    </w:p>
  </w:endnote>
  <w:endnote w:type="continuationSeparator" w:id="0">
    <w:p w14:paraId="3D5C4655" w14:textId="77777777" w:rsidR="00F37FC9" w:rsidRDefault="00F37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atura MT Script Capitals">
    <w:panose1 w:val="03020802060602070202"/>
    <w:charset w:val="00"/>
    <w:family w:val="auto"/>
    <w:pitch w:val="variable"/>
    <w:sig w:usb0="00000003" w:usb1="00000000" w:usb2="00000000" w:usb3="00000000" w:csb0="00000001" w:csb1="00000000"/>
  </w:font>
  <w:font w:name="Gill Sans Condensed Bold">
    <w:altName w:val="Times New Roman"/>
    <w:charset w:val="4D"/>
    <w:family w:val="auto"/>
    <w:pitch w:val="variable"/>
    <w:sig w:usb0="03000000"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25424" w14:textId="77777777" w:rsidR="00F37FC9" w:rsidRDefault="00F37FC9">
      <w:r>
        <w:separator/>
      </w:r>
    </w:p>
  </w:footnote>
  <w:footnote w:type="continuationSeparator" w:id="0">
    <w:p w14:paraId="4022D5DE" w14:textId="77777777" w:rsidR="00F37FC9" w:rsidRDefault="00F37FC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038E7" w14:textId="2CB3304F" w:rsidR="00F37FC9" w:rsidRPr="00285C7F" w:rsidRDefault="00F37FC9"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 PhD</w:t>
    </w:r>
    <w:r w:rsidRPr="001F056C">
      <w:rPr>
        <w:rFonts w:cs="Arial"/>
        <w:i/>
        <w:u w:val="single"/>
      </w:rPr>
      <w:tab/>
    </w:r>
    <w:r>
      <w:rPr>
        <w:rFonts w:cs="Arial"/>
        <w:i/>
        <w:u w:val="single"/>
      </w:rPr>
      <w:t>Be Prepared</w:t>
    </w:r>
    <w:r w:rsidRPr="001F056C">
      <w:rPr>
        <w:rFonts w:cs="Arial"/>
        <w:i/>
        <w:u w:val="single"/>
      </w:rPr>
      <w:t xml:space="preserve"> (</w:t>
    </w:r>
    <w:r>
      <w:rPr>
        <w:rFonts w:cs="Arial"/>
        <w:i/>
        <w:u w:val="single"/>
      </w:rPr>
      <w:t>Book of Numbers</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8F1BE9">
      <w:rPr>
        <w:rStyle w:val="PageNumber"/>
        <w:rFonts w:cs="Arial"/>
        <w:i/>
        <w:noProof/>
        <w:szCs w:val="22"/>
      </w:rPr>
      <w:t>2</w:t>
    </w:r>
    <w:r w:rsidRPr="00285C7F">
      <w:rPr>
        <w:rStyle w:val="PageNumber"/>
        <w:rFonts w:cs="Arial"/>
        <w:i/>
        <w:szCs w:val="22"/>
      </w:rPr>
      <w:fldChar w:fldCharType="end"/>
    </w:r>
  </w:p>
  <w:p w14:paraId="3D23DBAC" w14:textId="77777777" w:rsidR="00F37FC9" w:rsidRPr="00285C7F" w:rsidRDefault="00F37FC9" w:rsidP="00651016">
    <w:pPr>
      <w:pStyle w:val="Header"/>
      <w:jc w:val="left"/>
      <w:rPr>
        <w:rFonts w:cs="Arial"/>
        <w:i/>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EAAD0" w14:textId="1CAE01EC" w:rsidR="00F37FC9" w:rsidRPr="001F056C" w:rsidRDefault="00F37FC9"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 PhD</w:t>
    </w:r>
    <w:r w:rsidRPr="001F056C">
      <w:rPr>
        <w:rFonts w:cs="Arial"/>
        <w:i/>
        <w:u w:val="single"/>
      </w:rPr>
      <w:tab/>
    </w:r>
    <w:r>
      <w:rPr>
        <w:rFonts w:cs="Arial"/>
        <w:i/>
        <w:u w:val="single"/>
      </w:rPr>
      <w:t>Be Prepared</w:t>
    </w:r>
    <w:r w:rsidRPr="001F056C">
      <w:rPr>
        <w:rFonts w:cs="Arial"/>
        <w:i/>
        <w:u w:val="single"/>
      </w:rPr>
      <w:t xml:space="preserve"> (</w:t>
    </w:r>
    <w:r>
      <w:rPr>
        <w:rFonts w:cs="Arial"/>
        <w:i/>
        <w:u w:val="single"/>
      </w:rPr>
      <w:t>Book of Numbers</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8F1BE9">
      <w:rPr>
        <w:rStyle w:val="PageNumber"/>
        <w:rFonts w:cs="Arial"/>
        <w:i/>
        <w:noProof/>
        <w:u w:val="single"/>
      </w:rPr>
      <w:t>2</w:t>
    </w:r>
    <w:r w:rsidRPr="001F056C">
      <w:rPr>
        <w:rStyle w:val="PageNumber"/>
        <w:rFonts w:cs="Arial"/>
        <w:i/>
        <w:u w:val="single"/>
      </w:rPr>
      <w:fldChar w:fldCharType="end"/>
    </w:r>
  </w:p>
  <w:p w14:paraId="637BAAA1" w14:textId="77777777" w:rsidR="00F37FC9" w:rsidRPr="001F056C" w:rsidRDefault="00F37FC9">
    <w:pPr>
      <w:pStyle w:val="Header"/>
      <w:rPr>
        <w:rFonts w:cs="Arial"/>
        <w:i/>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551BB" w14:textId="77777777" w:rsidR="00F37FC9" w:rsidRDefault="00F37FC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70C865CF"/>
    <w:multiLevelType w:val="hybridMultilevel"/>
    <w:tmpl w:val="FA3EC1DE"/>
    <w:lvl w:ilvl="0" w:tplc="1AB2A8C0">
      <w:start w:val="1"/>
      <w:numFmt w:val="bullet"/>
      <w:lvlText w:val="•"/>
      <w:lvlJc w:val="left"/>
      <w:pPr>
        <w:tabs>
          <w:tab w:val="num" w:pos="720"/>
        </w:tabs>
        <w:ind w:left="720" w:hanging="360"/>
      </w:pPr>
      <w:rPr>
        <w:rFonts w:ascii="Arial" w:hAnsi="Arial" w:hint="default"/>
      </w:rPr>
    </w:lvl>
    <w:lvl w:ilvl="1" w:tplc="68D05154" w:tentative="1">
      <w:start w:val="1"/>
      <w:numFmt w:val="bullet"/>
      <w:lvlText w:val="•"/>
      <w:lvlJc w:val="left"/>
      <w:pPr>
        <w:tabs>
          <w:tab w:val="num" w:pos="1440"/>
        </w:tabs>
        <w:ind w:left="1440" w:hanging="360"/>
      </w:pPr>
      <w:rPr>
        <w:rFonts w:ascii="Arial" w:hAnsi="Arial" w:hint="default"/>
      </w:rPr>
    </w:lvl>
    <w:lvl w:ilvl="2" w:tplc="5AD8625A" w:tentative="1">
      <w:start w:val="1"/>
      <w:numFmt w:val="bullet"/>
      <w:lvlText w:val="•"/>
      <w:lvlJc w:val="left"/>
      <w:pPr>
        <w:tabs>
          <w:tab w:val="num" w:pos="2160"/>
        </w:tabs>
        <w:ind w:left="2160" w:hanging="360"/>
      </w:pPr>
      <w:rPr>
        <w:rFonts w:ascii="Arial" w:hAnsi="Arial" w:hint="default"/>
      </w:rPr>
    </w:lvl>
    <w:lvl w:ilvl="3" w:tplc="8C74A75E" w:tentative="1">
      <w:start w:val="1"/>
      <w:numFmt w:val="bullet"/>
      <w:lvlText w:val="•"/>
      <w:lvlJc w:val="left"/>
      <w:pPr>
        <w:tabs>
          <w:tab w:val="num" w:pos="2880"/>
        </w:tabs>
        <w:ind w:left="2880" w:hanging="360"/>
      </w:pPr>
      <w:rPr>
        <w:rFonts w:ascii="Arial" w:hAnsi="Arial" w:hint="default"/>
      </w:rPr>
    </w:lvl>
    <w:lvl w:ilvl="4" w:tplc="5B322900" w:tentative="1">
      <w:start w:val="1"/>
      <w:numFmt w:val="bullet"/>
      <w:lvlText w:val="•"/>
      <w:lvlJc w:val="left"/>
      <w:pPr>
        <w:tabs>
          <w:tab w:val="num" w:pos="3600"/>
        </w:tabs>
        <w:ind w:left="3600" w:hanging="360"/>
      </w:pPr>
      <w:rPr>
        <w:rFonts w:ascii="Arial" w:hAnsi="Arial" w:hint="default"/>
      </w:rPr>
    </w:lvl>
    <w:lvl w:ilvl="5" w:tplc="4E34B14C" w:tentative="1">
      <w:start w:val="1"/>
      <w:numFmt w:val="bullet"/>
      <w:lvlText w:val="•"/>
      <w:lvlJc w:val="left"/>
      <w:pPr>
        <w:tabs>
          <w:tab w:val="num" w:pos="4320"/>
        </w:tabs>
        <w:ind w:left="4320" w:hanging="360"/>
      </w:pPr>
      <w:rPr>
        <w:rFonts w:ascii="Arial" w:hAnsi="Arial" w:hint="default"/>
      </w:rPr>
    </w:lvl>
    <w:lvl w:ilvl="6" w:tplc="612647B6" w:tentative="1">
      <w:start w:val="1"/>
      <w:numFmt w:val="bullet"/>
      <w:lvlText w:val="•"/>
      <w:lvlJc w:val="left"/>
      <w:pPr>
        <w:tabs>
          <w:tab w:val="num" w:pos="5040"/>
        </w:tabs>
        <w:ind w:left="5040" w:hanging="360"/>
      </w:pPr>
      <w:rPr>
        <w:rFonts w:ascii="Arial" w:hAnsi="Arial" w:hint="default"/>
      </w:rPr>
    </w:lvl>
    <w:lvl w:ilvl="7" w:tplc="6FFA2730" w:tentative="1">
      <w:start w:val="1"/>
      <w:numFmt w:val="bullet"/>
      <w:lvlText w:val="•"/>
      <w:lvlJc w:val="left"/>
      <w:pPr>
        <w:tabs>
          <w:tab w:val="num" w:pos="5760"/>
        </w:tabs>
        <w:ind w:left="5760" w:hanging="360"/>
      </w:pPr>
      <w:rPr>
        <w:rFonts w:ascii="Arial" w:hAnsi="Arial" w:hint="default"/>
      </w:rPr>
    </w:lvl>
    <w:lvl w:ilvl="8" w:tplc="B5FAAE3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0"/>
  </w:num>
  <w:num w:numId="3">
    <w:abstractNumId w:val="0"/>
  </w:num>
  <w:num w:numId="4">
    <w:abstractNumId w:val="0"/>
  </w:num>
  <w:num w:numId="5">
    <w:abstractNumId w:val="0"/>
  </w:num>
  <w:num w:numId="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016"/>
    <w:rsid w:val="00013CEF"/>
    <w:rsid w:val="00030C48"/>
    <w:rsid w:val="00030C9E"/>
    <w:rsid w:val="0003264D"/>
    <w:rsid w:val="000332AC"/>
    <w:rsid w:val="000348BC"/>
    <w:rsid w:val="00035F3E"/>
    <w:rsid w:val="0003652B"/>
    <w:rsid w:val="00041EF8"/>
    <w:rsid w:val="00044A12"/>
    <w:rsid w:val="00044E11"/>
    <w:rsid w:val="000506C5"/>
    <w:rsid w:val="00061558"/>
    <w:rsid w:val="000708E4"/>
    <w:rsid w:val="0007653D"/>
    <w:rsid w:val="00080480"/>
    <w:rsid w:val="00093FE8"/>
    <w:rsid w:val="000950C7"/>
    <w:rsid w:val="000B4941"/>
    <w:rsid w:val="000D1EA8"/>
    <w:rsid w:val="000D2C3E"/>
    <w:rsid w:val="000D4ADA"/>
    <w:rsid w:val="000D698A"/>
    <w:rsid w:val="000D76A5"/>
    <w:rsid w:val="000E362C"/>
    <w:rsid w:val="000E3EDD"/>
    <w:rsid w:val="000F2441"/>
    <w:rsid w:val="000F3AB9"/>
    <w:rsid w:val="000F6B9B"/>
    <w:rsid w:val="0012106E"/>
    <w:rsid w:val="00122B4C"/>
    <w:rsid w:val="00126225"/>
    <w:rsid w:val="00130FC8"/>
    <w:rsid w:val="00131980"/>
    <w:rsid w:val="001427B9"/>
    <w:rsid w:val="00147C9B"/>
    <w:rsid w:val="001675FB"/>
    <w:rsid w:val="00167B10"/>
    <w:rsid w:val="00172A0D"/>
    <w:rsid w:val="001738CD"/>
    <w:rsid w:val="00174424"/>
    <w:rsid w:val="00177CDC"/>
    <w:rsid w:val="001926E5"/>
    <w:rsid w:val="001A3DA2"/>
    <w:rsid w:val="001B0E4D"/>
    <w:rsid w:val="001D0763"/>
    <w:rsid w:val="001D182E"/>
    <w:rsid w:val="001D3072"/>
    <w:rsid w:val="001D524C"/>
    <w:rsid w:val="001D58EA"/>
    <w:rsid w:val="001E7B4A"/>
    <w:rsid w:val="001F056C"/>
    <w:rsid w:val="001F3256"/>
    <w:rsid w:val="001F7A6B"/>
    <w:rsid w:val="00201F26"/>
    <w:rsid w:val="00202A81"/>
    <w:rsid w:val="00202AE3"/>
    <w:rsid w:val="002071A1"/>
    <w:rsid w:val="0021051F"/>
    <w:rsid w:val="00211616"/>
    <w:rsid w:val="00220439"/>
    <w:rsid w:val="00241057"/>
    <w:rsid w:val="00242CC0"/>
    <w:rsid w:val="002719A4"/>
    <w:rsid w:val="00271A93"/>
    <w:rsid w:val="00283680"/>
    <w:rsid w:val="002924BE"/>
    <w:rsid w:val="002A3742"/>
    <w:rsid w:val="002A5D6D"/>
    <w:rsid w:val="002B32DF"/>
    <w:rsid w:val="002D09FB"/>
    <w:rsid w:val="002D7CE8"/>
    <w:rsid w:val="002E6661"/>
    <w:rsid w:val="002E77B7"/>
    <w:rsid w:val="002F1CA7"/>
    <w:rsid w:val="003010F0"/>
    <w:rsid w:val="00302C9F"/>
    <w:rsid w:val="00305816"/>
    <w:rsid w:val="00322C87"/>
    <w:rsid w:val="00323057"/>
    <w:rsid w:val="003255CD"/>
    <w:rsid w:val="00330054"/>
    <w:rsid w:val="00332E67"/>
    <w:rsid w:val="00347D24"/>
    <w:rsid w:val="003603E1"/>
    <w:rsid w:val="00370534"/>
    <w:rsid w:val="00373E54"/>
    <w:rsid w:val="003820E0"/>
    <w:rsid w:val="003840AB"/>
    <w:rsid w:val="00386F46"/>
    <w:rsid w:val="003875FF"/>
    <w:rsid w:val="00390AA1"/>
    <w:rsid w:val="00392136"/>
    <w:rsid w:val="003C3784"/>
    <w:rsid w:val="003C3CB1"/>
    <w:rsid w:val="003C4377"/>
    <w:rsid w:val="003C6789"/>
    <w:rsid w:val="003D3314"/>
    <w:rsid w:val="003F12D7"/>
    <w:rsid w:val="003F4D4B"/>
    <w:rsid w:val="003F771D"/>
    <w:rsid w:val="004053DA"/>
    <w:rsid w:val="0041674A"/>
    <w:rsid w:val="00425E0A"/>
    <w:rsid w:val="00433E9D"/>
    <w:rsid w:val="00434181"/>
    <w:rsid w:val="00434A41"/>
    <w:rsid w:val="00437043"/>
    <w:rsid w:val="00461905"/>
    <w:rsid w:val="004626A0"/>
    <w:rsid w:val="0046274F"/>
    <w:rsid w:val="00470116"/>
    <w:rsid w:val="00475A2C"/>
    <w:rsid w:val="00484847"/>
    <w:rsid w:val="00491382"/>
    <w:rsid w:val="004918E8"/>
    <w:rsid w:val="00494B58"/>
    <w:rsid w:val="004A3FE0"/>
    <w:rsid w:val="004B5FFB"/>
    <w:rsid w:val="004C163A"/>
    <w:rsid w:val="004C1A4F"/>
    <w:rsid w:val="004C1AF3"/>
    <w:rsid w:val="004C6F20"/>
    <w:rsid w:val="004E7E16"/>
    <w:rsid w:val="004F373E"/>
    <w:rsid w:val="0050356A"/>
    <w:rsid w:val="00505D4E"/>
    <w:rsid w:val="00506A29"/>
    <w:rsid w:val="00515537"/>
    <w:rsid w:val="005200CE"/>
    <w:rsid w:val="0052086E"/>
    <w:rsid w:val="005240E7"/>
    <w:rsid w:val="00540682"/>
    <w:rsid w:val="005425F7"/>
    <w:rsid w:val="00542FDD"/>
    <w:rsid w:val="00544963"/>
    <w:rsid w:val="0055681D"/>
    <w:rsid w:val="00562AF5"/>
    <w:rsid w:val="00567C4D"/>
    <w:rsid w:val="00581151"/>
    <w:rsid w:val="00583B9A"/>
    <w:rsid w:val="00586449"/>
    <w:rsid w:val="0058726E"/>
    <w:rsid w:val="00592A79"/>
    <w:rsid w:val="00596FC3"/>
    <w:rsid w:val="005A1F40"/>
    <w:rsid w:val="005B1E01"/>
    <w:rsid w:val="005B6856"/>
    <w:rsid w:val="005D0BB5"/>
    <w:rsid w:val="005D28BA"/>
    <w:rsid w:val="005D3403"/>
    <w:rsid w:val="005D48BD"/>
    <w:rsid w:val="005D4AEA"/>
    <w:rsid w:val="005E30AA"/>
    <w:rsid w:val="005F7D43"/>
    <w:rsid w:val="00600D74"/>
    <w:rsid w:val="00600D86"/>
    <w:rsid w:val="00604394"/>
    <w:rsid w:val="0062787B"/>
    <w:rsid w:val="0065084D"/>
    <w:rsid w:val="00650D43"/>
    <w:rsid w:val="00651016"/>
    <w:rsid w:val="00651C20"/>
    <w:rsid w:val="00654E52"/>
    <w:rsid w:val="006551B2"/>
    <w:rsid w:val="00660C84"/>
    <w:rsid w:val="0066124C"/>
    <w:rsid w:val="00662D6A"/>
    <w:rsid w:val="00697883"/>
    <w:rsid w:val="006A522D"/>
    <w:rsid w:val="006B34F5"/>
    <w:rsid w:val="006C23E6"/>
    <w:rsid w:val="006C42F1"/>
    <w:rsid w:val="006C485D"/>
    <w:rsid w:val="006C68B3"/>
    <w:rsid w:val="006D2243"/>
    <w:rsid w:val="006D72C2"/>
    <w:rsid w:val="006E367D"/>
    <w:rsid w:val="006E3A7D"/>
    <w:rsid w:val="006F4463"/>
    <w:rsid w:val="006F51B5"/>
    <w:rsid w:val="0070263B"/>
    <w:rsid w:val="00702BDE"/>
    <w:rsid w:val="0071009C"/>
    <w:rsid w:val="0072238A"/>
    <w:rsid w:val="00726306"/>
    <w:rsid w:val="00732478"/>
    <w:rsid w:val="00732524"/>
    <w:rsid w:val="00736EF8"/>
    <w:rsid w:val="0073718A"/>
    <w:rsid w:val="00741722"/>
    <w:rsid w:val="007510AC"/>
    <w:rsid w:val="0076543F"/>
    <w:rsid w:val="00770A1D"/>
    <w:rsid w:val="00773109"/>
    <w:rsid w:val="00777598"/>
    <w:rsid w:val="007902EB"/>
    <w:rsid w:val="0079039D"/>
    <w:rsid w:val="00791B61"/>
    <w:rsid w:val="00796DD6"/>
    <w:rsid w:val="007A0E3D"/>
    <w:rsid w:val="007A50B8"/>
    <w:rsid w:val="007A727D"/>
    <w:rsid w:val="007B4D8D"/>
    <w:rsid w:val="007C20A4"/>
    <w:rsid w:val="007D41AF"/>
    <w:rsid w:val="007F33F7"/>
    <w:rsid w:val="007F46FE"/>
    <w:rsid w:val="0080407F"/>
    <w:rsid w:val="0080607C"/>
    <w:rsid w:val="008156D8"/>
    <w:rsid w:val="00816815"/>
    <w:rsid w:val="00820C19"/>
    <w:rsid w:val="00822313"/>
    <w:rsid w:val="0084243B"/>
    <w:rsid w:val="00851BA5"/>
    <w:rsid w:val="008610F7"/>
    <w:rsid w:val="0086542E"/>
    <w:rsid w:val="00871F19"/>
    <w:rsid w:val="008839B5"/>
    <w:rsid w:val="00885F11"/>
    <w:rsid w:val="00891A8E"/>
    <w:rsid w:val="00891E1C"/>
    <w:rsid w:val="00893B14"/>
    <w:rsid w:val="008A06B4"/>
    <w:rsid w:val="008A4F2F"/>
    <w:rsid w:val="008B1F91"/>
    <w:rsid w:val="008B21AB"/>
    <w:rsid w:val="008B59F4"/>
    <w:rsid w:val="008B6D00"/>
    <w:rsid w:val="008C3A64"/>
    <w:rsid w:val="008C42BB"/>
    <w:rsid w:val="008C472E"/>
    <w:rsid w:val="008D1F37"/>
    <w:rsid w:val="008D53C3"/>
    <w:rsid w:val="008F1BE9"/>
    <w:rsid w:val="00910689"/>
    <w:rsid w:val="00920FFD"/>
    <w:rsid w:val="00944343"/>
    <w:rsid w:val="009512DD"/>
    <w:rsid w:val="0095172A"/>
    <w:rsid w:val="00953C2D"/>
    <w:rsid w:val="00961DEF"/>
    <w:rsid w:val="009843CF"/>
    <w:rsid w:val="00991EBC"/>
    <w:rsid w:val="00994BEF"/>
    <w:rsid w:val="009A0F5E"/>
    <w:rsid w:val="009A2733"/>
    <w:rsid w:val="009B1B2D"/>
    <w:rsid w:val="009B4A7C"/>
    <w:rsid w:val="009C7076"/>
    <w:rsid w:val="009E2C3C"/>
    <w:rsid w:val="009F2CB9"/>
    <w:rsid w:val="00A11164"/>
    <w:rsid w:val="00A13EC5"/>
    <w:rsid w:val="00A17CB9"/>
    <w:rsid w:val="00A21787"/>
    <w:rsid w:val="00A25184"/>
    <w:rsid w:val="00A304E0"/>
    <w:rsid w:val="00A32F93"/>
    <w:rsid w:val="00A377CD"/>
    <w:rsid w:val="00A4092E"/>
    <w:rsid w:val="00A41780"/>
    <w:rsid w:val="00A46E61"/>
    <w:rsid w:val="00A50DDF"/>
    <w:rsid w:val="00A50E0B"/>
    <w:rsid w:val="00A52E96"/>
    <w:rsid w:val="00A706F2"/>
    <w:rsid w:val="00A73F4E"/>
    <w:rsid w:val="00A8022C"/>
    <w:rsid w:val="00A9130B"/>
    <w:rsid w:val="00A95319"/>
    <w:rsid w:val="00AA10CF"/>
    <w:rsid w:val="00AA7181"/>
    <w:rsid w:val="00AC2FA9"/>
    <w:rsid w:val="00AC4613"/>
    <w:rsid w:val="00AC4B50"/>
    <w:rsid w:val="00AC5281"/>
    <w:rsid w:val="00AC6D40"/>
    <w:rsid w:val="00AE38F6"/>
    <w:rsid w:val="00AE795A"/>
    <w:rsid w:val="00B0560A"/>
    <w:rsid w:val="00B112DE"/>
    <w:rsid w:val="00B14103"/>
    <w:rsid w:val="00B16D6D"/>
    <w:rsid w:val="00B22B62"/>
    <w:rsid w:val="00B2393A"/>
    <w:rsid w:val="00B250FD"/>
    <w:rsid w:val="00B33F9B"/>
    <w:rsid w:val="00B63615"/>
    <w:rsid w:val="00B65572"/>
    <w:rsid w:val="00B71861"/>
    <w:rsid w:val="00B71E4C"/>
    <w:rsid w:val="00B802B0"/>
    <w:rsid w:val="00B80B90"/>
    <w:rsid w:val="00B82F19"/>
    <w:rsid w:val="00B867BA"/>
    <w:rsid w:val="00BA045A"/>
    <w:rsid w:val="00BC176E"/>
    <w:rsid w:val="00BD32D6"/>
    <w:rsid w:val="00BD4E25"/>
    <w:rsid w:val="00BD5EB7"/>
    <w:rsid w:val="00BF2326"/>
    <w:rsid w:val="00BF315D"/>
    <w:rsid w:val="00BF695C"/>
    <w:rsid w:val="00C038CE"/>
    <w:rsid w:val="00C114F3"/>
    <w:rsid w:val="00C15BA3"/>
    <w:rsid w:val="00C21C70"/>
    <w:rsid w:val="00C222FA"/>
    <w:rsid w:val="00C23411"/>
    <w:rsid w:val="00C23DF2"/>
    <w:rsid w:val="00C365DA"/>
    <w:rsid w:val="00C50F74"/>
    <w:rsid w:val="00C5216A"/>
    <w:rsid w:val="00C536E4"/>
    <w:rsid w:val="00C71BCC"/>
    <w:rsid w:val="00C77B8E"/>
    <w:rsid w:val="00C81196"/>
    <w:rsid w:val="00CA1E97"/>
    <w:rsid w:val="00CA7341"/>
    <w:rsid w:val="00CC4071"/>
    <w:rsid w:val="00CC7608"/>
    <w:rsid w:val="00CD190E"/>
    <w:rsid w:val="00CD3B3D"/>
    <w:rsid w:val="00CD5252"/>
    <w:rsid w:val="00CE59A7"/>
    <w:rsid w:val="00CF2EE8"/>
    <w:rsid w:val="00CF631A"/>
    <w:rsid w:val="00D04409"/>
    <w:rsid w:val="00D0764D"/>
    <w:rsid w:val="00D14218"/>
    <w:rsid w:val="00D15F5D"/>
    <w:rsid w:val="00D209FD"/>
    <w:rsid w:val="00D24933"/>
    <w:rsid w:val="00D27AD7"/>
    <w:rsid w:val="00D346FB"/>
    <w:rsid w:val="00D347DB"/>
    <w:rsid w:val="00D34A49"/>
    <w:rsid w:val="00D3513F"/>
    <w:rsid w:val="00D4084A"/>
    <w:rsid w:val="00D422FC"/>
    <w:rsid w:val="00D46CDA"/>
    <w:rsid w:val="00D47EE8"/>
    <w:rsid w:val="00D510BA"/>
    <w:rsid w:val="00D51680"/>
    <w:rsid w:val="00D61D19"/>
    <w:rsid w:val="00D64867"/>
    <w:rsid w:val="00D67C08"/>
    <w:rsid w:val="00D764B6"/>
    <w:rsid w:val="00D85254"/>
    <w:rsid w:val="00D85BB7"/>
    <w:rsid w:val="00D93058"/>
    <w:rsid w:val="00DA1DEF"/>
    <w:rsid w:val="00DA3A1D"/>
    <w:rsid w:val="00DB57F2"/>
    <w:rsid w:val="00DD02E6"/>
    <w:rsid w:val="00DE322F"/>
    <w:rsid w:val="00DF5D0B"/>
    <w:rsid w:val="00E50776"/>
    <w:rsid w:val="00E632AF"/>
    <w:rsid w:val="00E728A9"/>
    <w:rsid w:val="00E871D2"/>
    <w:rsid w:val="00E8725F"/>
    <w:rsid w:val="00E903EA"/>
    <w:rsid w:val="00E97124"/>
    <w:rsid w:val="00EA4FA6"/>
    <w:rsid w:val="00EB1527"/>
    <w:rsid w:val="00EB3E3E"/>
    <w:rsid w:val="00EB7460"/>
    <w:rsid w:val="00ED2529"/>
    <w:rsid w:val="00ED475F"/>
    <w:rsid w:val="00EE0987"/>
    <w:rsid w:val="00EE199D"/>
    <w:rsid w:val="00EE50F2"/>
    <w:rsid w:val="00EF2F9D"/>
    <w:rsid w:val="00F00819"/>
    <w:rsid w:val="00F100D9"/>
    <w:rsid w:val="00F13ADA"/>
    <w:rsid w:val="00F170A1"/>
    <w:rsid w:val="00F227FF"/>
    <w:rsid w:val="00F25959"/>
    <w:rsid w:val="00F26E72"/>
    <w:rsid w:val="00F312F5"/>
    <w:rsid w:val="00F3618F"/>
    <w:rsid w:val="00F36303"/>
    <w:rsid w:val="00F37BC7"/>
    <w:rsid w:val="00F37FC9"/>
    <w:rsid w:val="00F40270"/>
    <w:rsid w:val="00F457B1"/>
    <w:rsid w:val="00F50F32"/>
    <w:rsid w:val="00F55290"/>
    <w:rsid w:val="00F76AD8"/>
    <w:rsid w:val="00F816F3"/>
    <w:rsid w:val="00F8468E"/>
    <w:rsid w:val="00F91FFF"/>
    <w:rsid w:val="00F9201A"/>
    <w:rsid w:val="00FA4A05"/>
    <w:rsid w:val="00FA7888"/>
    <w:rsid w:val="00FB2B22"/>
    <w:rsid w:val="00FB2D6E"/>
    <w:rsid w:val="00FC0A95"/>
    <w:rsid w:val="00FC0BE0"/>
    <w:rsid w:val="00FC5574"/>
    <w:rsid w:val="00FC569F"/>
    <w:rsid w:val="00FD6AD0"/>
    <w:rsid w:val="00FD7B79"/>
    <w:rsid w:val="00FE2FEE"/>
    <w:rsid w:val="00FE604F"/>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63D00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714227364">
      <w:bodyDiv w:val="1"/>
      <w:marLeft w:val="0"/>
      <w:marRight w:val="0"/>
      <w:marTop w:val="0"/>
      <w:marBottom w:val="0"/>
      <w:divBdr>
        <w:top w:val="none" w:sz="0" w:space="0" w:color="auto"/>
        <w:left w:val="none" w:sz="0" w:space="0" w:color="auto"/>
        <w:bottom w:val="none" w:sz="0" w:space="0" w:color="auto"/>
        <w:right w:val="none" w:sz="0" w:space="0" w:color="auto"/>
      </w:divBdr>
      <w:divsChild>
        <w:div w:id="181210195">
          <w:marLeft w:val="907"/>
          <w:marRight w:val="0"/>
          <w:marTop w:val="0"/>
          <w:marBottom w:val="0"/>
          <w:divBdr>
            <w:top w:val="none" w:sz="0" w:space="0" w:color="auto"/>
            <w:left w:val="none" w:sz="0" w:space="0" w:color="auto"/>
            <w:bottom w:val="none" w:sz="0" w:space="0" w:color="auto"/>
            <w:right w:val="none" w:sz="0" w:space="0" w:color="auto"/>
          </w:divBdr>
        </w:div>
        <w:div w:id="1642537685">
          <w:marLeft w:val="907"/>
          <w:marRight w:val="0"/>
          <w:marTop w:val="0"/>
          <w:marBottom w:val="0"/>
          <w:divBdr>
            <w:top w:val="none" w:sz="0" w:space="0" w:color="auto"/>
            <w:left w:val="none" w:sz="0" w:space="0" w:color="auto"/>
            <w:bottom w:val="none" w:sz="0" w:space="0" w:color="auto"/>
            <w:right w:val="none" w:sz="0" w:space="0" w:color="auto"/>
          </w:divBdr>
        </w:div>
        <w:div w:id="514735004">
          <w:marLeft w:val="90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image" Target="media/image1.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Sermon.dotx</Template>
  <TotalTime>503</TotalTime>
  <Pages>15</Pages>
  <Words>3766</Words>
  <Characters>21469</Characters>
  <Application>Microsoft Macintosh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25185</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350</cp:revision>
  <cp:lastPrinted>2017-09-10T01:48:00Z</cp:lastPrinted>
  <dcterms:created xsi:type="dcterms:W3CDTF">2016-01-14T22:47:00Z</dcterms:created>
  <dcterms:modified xsi:type="dcterms:W3CDTF">2018-03-12T15:51:00Z</dcterms:modified>
</cp:coreProperties>
</file>